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F0A" w:rsidRPr="00110154" w:rsidRDefault="00374F0A">
      <w:pPr>
        <w:sectPr w:rsidR="00374F0A" w:rsidRPr="00110154">
          <w:type w:val="continuous"/>
          <w:pgSz w:w="16840" w:h="11911" w:orient="landscape"/>
          <w:pgMar w:top="1701" w:right="1134" w:bottom="850" w:left="1134" w:header="0" w:footer="0" w:gutter="0"/>
          <w:cols w:space="708"/>
        </w:sectPr>
      </w:pPr>
      <w:bookmarkStart w:id="0" w:name="_page_33_0"/>
      <w:bookmarkStart w:id="1" w:name="_page_35_0"/>
      <w:bookmarkStart w:id="2" w:name="_page_37_0"/>
      <w:bookmarkStart w:id="3" w:name="_page_39_0"/>
      <w:bookmarkStart w:id="4" w:name="_page_48_0"/>
      <w:bookmarkStart w:id="5" w:name="_page_50_0"/>
      <w:bookmarkStart w:id="6" w:name="_page_52_0"/>
      <w:bookmarkStart w:id="7" w:name="_page_54_0"/>
      <w:bookmarkStart w:id="8" w:name="_page_56_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27pt;margin-top:-1in;width:702pt;height:510.55pt;z-index:251658240">
            <v:imagedata r:id="rId4" o:title=""/>
            <w10:wrap type="square"/>
          </v:shape>
        </w:pict>
      </w:r>
    </w:p>
    <w:p w:rsidR="00374F0A" w:rsidRDefault="00374F0A">
      <w:pPr>
        <w:widowControl w:val="0"/>
        <w:spacing w:line="240" w:lineRule="auto"/>
        <w:ind w:left="3663" w:right="-20"/>
        <w:rPr>
          <w:b/>
          <w:bCs/>
          <w:color w:val="000000"/>
          <w:sz w:val="24"/>
          <w:szCs w:val="24"/>
        </w:rPr>
      </w:pPr>
      <w:bookmarkStart w:id="9" w:name="_page_7_0"/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езу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ед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а«Тех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я»о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ю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</w:t>
      </w:r>
    </w:p>
    <w:p w:rsidR="00374F0A" w:rsidRDefault="00374F0A">
      <w:pPr>
        <w:widowControl w:val="0"/>
        <w:spacing w:line="235" w:lineRule="auto"/>
        <w:ind w:left="6270" w:right="3254" w:hanging="5546"/>
        <w:rPr>
          <w:color w:val="000000"/>
          <w:sz w:val="24"/>
          <w:szCs w:val="24"/>
        </w:rPr>
      </w:pPr>
      <w:bookmarkStart w:id="10" w:name="_GoBack"/>
      <w:bookmarkEnd w:id="10"/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езу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ы</w:t>
      </w:r>
      <w:r>
        <w:rPr>
          <w:color w:val="000000"/>
          <w:w w:val="104"/>
          <w:sz w:val="24"/>
          <w:szCs w:val="24"/>
        </w:rPr>
        <w:t>:</w:t>
      </w:r>
    </w:p>
    <w:p w:rsidR="00374F0A" w:rsidRDefault="00374F0A">
      <w:pPr>
        <w:widowControl w:val="0"/>
        <w:spacing w:line="236" w:lineRule="auto"/>
        <w:ind w:right="-1" w:firstLine="708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1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осси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ражд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м,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астоя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емум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арода 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).О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адлеж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ории,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рысв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,сво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рая;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демократ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еймного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огоро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ийскогооб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ва.О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ое,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доброже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 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трад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ям, ц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ям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ародов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</w:t>
      </w:r>
    </w:p>
    <w:p w:rsidR="00374F0A" w:rsidRDefault="00374F0A">
      <w:pPr>
        <w:widowControl w:val="0"/>
        <w:spacing w:line="234" w:lineRule="auto"/>
        <w:ind w:right="-11" w:firstLine="708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сякса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овемот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ниюи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 готов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тьосоз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выбо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ейинд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траектор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аба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1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 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оф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line="236" w:lineRule="auto"/>
        <w:ind w:right="-6" w:firstLine="708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3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равств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я,осо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ответстве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яксобстве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 пос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мосов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  <w:r>
        <w:rPr>
          <w:rFonts w:ascii="DIFGF+TimesNewRomanPSMT" w:hAnsi="DIFGF+TimesNewRomanPSMT" w:cs="DIFGF+TimesNewRomanPSMT"/>
          <w:color w:val="000000"/>
          <w:spacing w:val="9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наниеосновн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мыхв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ыхтрад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ародов 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;сформ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редставл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йобос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скойэ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ики;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аче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ка,с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тва).Сформ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остьответств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8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якт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.Осо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ства.</w:t>
      </w:r>
    </w:p>
    <w:p w:rsidR="00374F0A" w:rsidRDefault="00374F0A">
      <w:pPr>
        <w:widowControl w:val="0"/>
        <w:spacing w:line="229" w:lineRule="auto"/>
        <w:ind w:right="-38" w:firstLine="708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4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огомирово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ия,соо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егосов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тыва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ое,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6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 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ообраз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совр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еме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 мира.</w:t>
      </w:r>
    </w:p>
    <w:p w:rsidR="00374F0A" w:rsidRDefault="00374F0A">
      <w:pPr>
        <w:widowControl w:val="0"/>
        <w:spacing w:line="229" w:lineRule="auto"/>
        <w:ind w:right="-25" w:firstLine="708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5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Уваж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доброжел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тельноео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ение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гомне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сд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ьв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мвза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ия.</w:t>
      </w:r>
    </w:p>
    <w:p w:rsidR="00374F0A" w:rsidRDefault="00374F0A">
      <w:pPr>
        <w:widowControl w:val="0"/>
        <w:spacing w:before="5" w:line="237" w:lineRule="auto"/>
        <w:ind w:right="-11" w:firstLine="708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6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Осво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орм,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равил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оведения,ролейиформсо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иаль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</w:t>
      </w:r>
      <w:r>
        <w:rPr>
          <w:rFonts w:ascii="DIFGF+TimesNewRomanPSMT" w:hAnsi="DIFGF+TimesNewRomanPSMT" w:cs="DIFGF+TimesNewRomanPSMT"/>
          <w:color w:val="000000"/>
          <w:spacing w:val="1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ествах.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енцийс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омрегио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,эт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ых,со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льн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особ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(форм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ик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всфереорга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орскойдея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ок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юще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ейсоциал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ного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ворч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еиорган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ции,формированиекомпе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3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,реф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способов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мовы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сот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).</w:t>
      </w:r>
    </w:p>
    <w:p w:rsidR="00374F0A" w:rsidRDefault="00374F0A">
      <w:pPr>
        <w:widowControl w:val="0"/>
        <w:spacing w:line="231" w:lineRule="auto"/>
        <w:ind w:right="-33" w:firstLine="708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7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доровогоибе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опа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ногообра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и;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бе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ыхси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грож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хжи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 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доровь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илп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рокахтех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before="3" w:line="229" w:lineRule="auto"/>
        <w:ind w:right="-19" w:firstLine="708"/>
        <w:jc w:val="both"/>
        <w:rPr>
          <w:color w:val="000000"/>
          <w:sz w:val="24"/>
          <w:szCs w:val="24"/>
        </w:rPr>
        <w:sectPr w:rsidR="00374F0A">
          <w:pgSz w:w="16840" w:h="11911" w:orient="landscape"/>
          <w:pgMar w:top="1235" w:right="1124" w:bottom="850" w:left="1130" w:header="0" w:footer="0" w:gutter="0"/>
          <w:cols w:space="708"/>
        </w:sectPr>
      </w:pPr>
      <w:r>
        <w:rPr>
          <w:color w:val="000000"/>
          <w:w w:val="98"/>
          <w:sz w:val="24"/>
          <w:szCs w:val="24"/>
        </w:rPr>
        <w:t>8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тость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освоение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ародов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ра,творческо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арактера(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рные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ии;спосо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кэмо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color w:val="000000"/>
          <w:spacing w:val="-1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уосв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ра,с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нном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ры;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ры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а;сформ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енияк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радиц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ямх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венной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ры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8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,эстет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).</w:t>
      </w:r>
      <w:bookmarkEnd w:id="9"/>
    </w:p>
    <w:p w:rsidR="00374F0A" w:rsidRDefault="00374F0A">
      <w:pPr>
        <w:widowControl w:val="0"/>
        <w:spacing w:line="228" w:lineRule="auto"/>
        <w:ind w:right="-19" w:firstLine="708"/>
        <w:jc w:val="both"/>
        <w:rPr>
          <w:color w:val="000000"/>
          <w:sz w:val="24"/>
          <w:szCs w:val="24"/>
        </w:rPr>
      </w:pPr>
      <w:bookmarkStart w:id="11" w:name="_page_26_0"/>
      <w:r>
        <w:rPr>
          <w:color w:val="000000"/>
          <w:w w:val="98"/>
          <w:sz w:val="24"/>
          <w:szCs w:val="24"/>
        </w:rPr>
        <w:t>9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Сформ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остьос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ры,соо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ейсовреме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ледо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иямсел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яйс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дом,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</w:t>
      </w:r>
      <w:r>
        <w:rPr>
          <w:rFonts w:ascii="DIFGF+TimesNewRomanPSMT" w:hAnsi="DIFGF+TimesNewRomanPSMT" w:cs="DIFGF+TimesNewRomanPSMT"/>
          <w:color w:val="000000"/>
          <w:spacing w:val="11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уотраже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роды,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деятельнос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и).</w:t>
      </w:r>
    </w:p>
    <w:p w:rsidR="00374F0A" w:rsidRDefault="00374F0A">
      <w:pPr>
        <w:widowControl w:val="0"/>
        <w:spacing w:before="12" w:line="235" w:lineRule="auto"/>
        <w:ind w:left="6827" w:right="5268" w:hanging="789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Ме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ед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езу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 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color w:val="000000"/>
          <w:w w:val="104"/>
          <w:sz w:val="24"/>
          <w:szCs w:val="24"/>
        </w:rPr>
        <w:t>:</w:t>
      </w:r>
    </w:p>
    <w:p w:rsidR="00374F0A" w:rsidRDefault="00374F0A">
      <w:pPr>
        <w:widowControl w:val="0"/>
        <w:spacing w:line="229" w:lineRule="auto"/>
        <w:ind w:right="713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1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ределять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ели 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чения,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и фор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овые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ебе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вать мот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вы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ысв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 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ийся 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5135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роватьс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план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ыере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аты;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выдв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гатьв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ше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роблемы,фор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 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ечныйр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40" w:lineRule="auto"/>
        <w:ind w:left="360" w:right="4045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ельдеятель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овеопредел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ойпроблемыи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ровать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езадач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как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гидос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нияпос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 ц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29" w:lineRule="auto"/>
        <w:ind w:right="391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spacing w:val="2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ть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до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яцелей, 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 числеал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вные, 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выб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ееэффект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способы 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 сможе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widowControl w:val="0"/>
        <w:tabs>
          <w:tab w:val="left" w:pos="723"/>
        </w:tabs>
        <w:spacing w:before="2" w:line="239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е(я)в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с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 ипо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ой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ществля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 выборнаиболееэффек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ныхспособовр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40" w:lineRule="auto"/>
        <w:ind w:left="360" w:right="1157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втом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сле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предложен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длявыпол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ватьж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ынакра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осро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4076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рать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редложе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 ис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 иска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рсыдлядос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реш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роблемыпри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лне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прое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корре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сво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иви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34" w:lineRule="auto"/>
        <w:ind w:right="371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3</w:t>
      </w:r>
      <w:r>
        <w:rPr>
          <w:color w:val="000000"/>
          <w:spacing w:val="2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тьсв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с плани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мыми ре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ами, о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вл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дост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ре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ьтата, 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ределя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 де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ствийв 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редложе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ных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слов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в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оответст</w:t>
      </w:r>
      <w:r>
        <w:rPr>
          <w:rFonts w:ascii="DIFGF+TimesNewRomanPSMT" w:hAnsi="DIFGF+TimesNewRomanPSMT" w:cs="DIFGF+TimesNewRomanPSMT"/>
          <w:color w:val="000000"/>
          <w:spacing w:val="8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ся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376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ос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микр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ценки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чебно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роватькр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before="5" w:line="241" w:lineRule="auto"/>
        <w:ind w:left="723" w:right="144" w:hanging="362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ты дляо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,ос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врамках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требов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265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воюд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ятель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ыдос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иженияилио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тата;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достаточ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дствадлявыпол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ыхдейс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вийви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меня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38" w:lineRule="auto"/>
        <w:ind w:left="360" w:right="327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работая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оррек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ляпо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 ре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тата;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рят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ю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,принеоб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дим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и, исправля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ибки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о.</w:t>
      </w:r>
    </w:p>
    <w:p w:rsidR="00374F0A" w:rsidRDefault="00374F0A">
      <w:pPr>
        <w:widowControl w:val="0"/>
        <w:tabs>
          <w:tab w:val="left" w:pos="723"/>
        </w:tabs>
        <w:spacing w:line="227" w:lineRule="auto"/>
        <w:ind w:left="360" w:right="1537" w:hanging="359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4</w:t>
      </w:r>
      <w:r>
        <w:rPr>
          <w:color w:val="000000"/>
          <w:spacing w:val="2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ия 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ебной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и, соб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венныево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можнос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ожет: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ятьк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в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ебной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адачи;</w:t>
      </w:r>
    </w:p>
    <w:p w:rsidR="00374F0A" w:rsidRDefault="00374F0A">
      <w:pPr>
        <w:widowControl w:val="0"/>
        <w:tabs>
          <w:tab w:val="left" w:pos="723"/>
        </w:tabs>
        <w:spacing w:before="7" w:line="234" w:lineRule="auto"/>
        <w:ind w:left="360" w:right="-20"/>
        <w:rPr>
          <w:color w:val="000000"/>
          <w:sz w:val="24"/>
          <w:szCs w:val="24"/>
        </w:rPr>
        <w:sectPr w:rsidR="00374F0A">
          <w:pgSz w:w="16840" w:h="11911" w:orient="landscape"/>
          <w:pgMar w:top="1231" w:right="1133" w:bottom="850" w:left="1130" w:header="0" w:footer="0" w:gutter="0"/>
          <w:cols w:space="708"/>
        </w:sect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ть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умен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ария дляв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  <w:bookmarkEnd w:id="11"/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1972"/>
        <w:rPr>
          <w:color w:val="000000"/>
          <w:sz w:val="24"/>
          <w:szCs w:val="24"/>
        </w:rPr>
      </w:pPr>
      <w:bookmarkStart w:id="12" w:name=""/>
      <w:bookmarkEnd w:id="12"/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свободно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ользов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работан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ыми кр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иями оце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мооцен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 свое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ымкр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ям;</w:t>
      </w:r>
    </w:p>
    <w:p w:rsidR="00374F0A" w:rsidRDefault="00374F0A">
      <w:pPr>
        <w:widowControl w:val="0"/>
        <w:spacing w:before="7" w:line="238" w:lineRule="auto"/>
        <w:ind w:left="723" w:right="998" w:hanging="362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до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ость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еливыбранным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особомнао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овеоц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4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собс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енных обра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line="229" w:lineRule="auto"/>
        <w:ind w:right="559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5</w:t>
      </w:r>
      <w:r>
        <w:rPr>
          <w:color w:val="000000"/>
          <w:spacing w:val="2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мооцен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нийио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влен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борав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сясмож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т:</w:t>
      </w:r>
    </w:p>
    <w:p w:rsidR="00374F0A" w:rsidRDefault="00374F0A">
      <w:pPr>
        <w:widowControl w:val="0"/>
        <w:spacing w:before="6" w:line="238" w:lineRule="auto"/>
        <w:ind w:left="723" w:right="289" w:hanging="362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тьсобс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ся 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роверк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2014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соот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емыер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5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воды;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мать реш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 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си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36" w:lineRule="auto"/>
        <w:ind w:left="6411" w:right="6206" w:hanging="6051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лять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а. 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Поз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ава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color w:val="000000"/>
          <w:w w:val="104"/>
          <w:sz w:val="24"/>
          <w:szCs w:val="24"/>
        </w:rPr>
        <w:t>:</w:t>
      </w:r>
    </w:p>
    <w:p w:rsidR="00374F0A" w:rsidRDefault="00374F0A">
      <w:pPr>
        <w:widowControl w:val="0"/>
        <w:spacing w:line="229" w:lineRule="auto"/>
        <w:ind w:right="27"/>
        <w:rPr>
          <w:color w:val="000000"/>
          <w:sz w:val="24"/>
          <w:szCs w:val="24"/>
        </w:rPr>
      </w:pPr>
      <w:r>
        <w:rPr>
          <w:color w:val="000000"/>
          <w:w w:val="99"/>
        </w:rPr>
        <w:t>1</w:t>
      </w:r>
      <w:r>
        <w:rPr>
          <w:color w:val="000000"/>
          <w:spacing w:val="16"/>
          <w:w w:val="99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ь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 создав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ния,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авлив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ьаналоги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классифиц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выб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кр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 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ыесвя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логиче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кое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(ин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ое, де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)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тьвыводы.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 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spacing w:after="18" w:line="180" w:lineRule="exact"/>
        <w:rPr>
          <w:sz w:val="18"/>
          <w:szCs w:val="18"/>
        </w:rPr>
      </w:pP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4137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рать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ыек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усло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,опред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наки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тва;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ватьло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оя</w:t>
      </w:r>
      <w:r>
        <w:rPr>
          <w:rFonts w:ascii="DIFGF+TimesNewRomanPSMT" w:hAnsi="DIFGF+TimesNewRomanPSMT" w:cs="DIFGF+TimesNewRomanPSMT"/>
          <w:color w:val="000000"/>
          <w:spacing w:val="5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вого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ловаисо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одчи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хемус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177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объед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редметы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вг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ыпоопределеннымпр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накам,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фак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авнен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предм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овиявлений,в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деляяпри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40" w:lineRule="auto"/>
        <w:ind w:left="360" w:right="515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ю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,ин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ерпре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рба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оевпе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е,ока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оенанегоис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ом;</w:t>
      </w:r>
    </w:p>
    <w:p w:rsidR="00374F0A" w:rsidRDefault="00374F0A">
      <w:pPr>
        <w:widowControl w:val="0"/>
        <w:spacing w:before="3" w:line="239" w:lineRule="auto"/>
        <w:ind w:left="723" w:right="183" w:hanging="362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объяс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ять явле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сы,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ио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ия,в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явля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мыев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одепо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едов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и(п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объяс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мформыпредс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ъяс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яилиобоб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ая;об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точ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line="237" w:lineRule="auto"/>
        <w:ind w:left="723" w:right="573" w:hanging="362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выяв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азывать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я,явл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ния,в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ислево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можные/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аиболеев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роят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ы,во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ыйанал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line="238" w:lineRule="auto"/>
        <w:ind w:left="723" w:right="1347" w:hanging="362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атьв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овекр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ческого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ржда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ар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данны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</w:t>
      </w:r>
    </w:p>
    <w:p w:rsidR="00374F0A" w:rsidRDefault="00374F0A">
      <w:pPr>
        <w:spacing w:after="9" w:line="180" w:lineRule="exact"/>
        <w:rPr>
          <w:sz w:val="18"/>
          <w:szCs w:val="18"/>
        </w:rPr>
      </w:pPr>
    </w:p>
    <w:p w:rsidR="00374F0A" w:rsidRDefault="00374F0A">
      <w:pPr>
        <w:widowControl w:val="0"/>
        <w:spacing w:line="233" w:lineRule="auto"/>
        <w:ind w:right="921"/>
        <w:rPr>
          <w:color w:val="000000"/>
          <w:sz w:val="24"/>
          <w:szCs w:val="24"/>
        </w:rPr>
      </w:pPr>
      <w:r>
        <w:rPr>
          <w:color w:val="000000"/>
          <w:w w:val="99"/>
        </w:rPr>
        <w:t>2</w:t>
      </w:r>
      <w:r>
        <w:rPr>
          <w:color w:val="000000"/>
          <w:spacing w:val="16"/>
          <w:w w:val="99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накии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имволы,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оделии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емыдляр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адач.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сясмож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т:</w:t>
      </w:r>
    </w:p>
    <w:p w:rsidR="00374F0A" w:rsidRDefault="00374F0A">
      <w:pPr>
        <w:spacing w:after="1" w:line="200" w:lineRule="exact"/>
        <w:rPr>
          <w:sz w:val="20"/>
          <w:szCs w:val="20"/>
        </w:rPr>
      </w:pP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ать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мволом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или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  <w:sectPr w:rsidR="00374F0A">
          <w:pgSz w:w="16840" w:h="11911" w:orient="landscape"/>
          <w:pgMar w:top="1232" w:right="1134" w:bottom="850" w:left="1130" w:header="0" w:footer="0" w:gutter="0"/>
          <w:cols w:space="708"/>
        </w:sect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ять 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вяз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меж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упре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ами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/илиявле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,об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аковв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  <w:bookmarkEnd w:id="0"/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</w:pPr>
      <w:bookmarkStart w:id="13" w:name=""/>
      <w:bookmarkEnd w:id="13"/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тьмодель/с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ии/или способа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2894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реобразовыв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ть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пределя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их да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об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тмд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</w:t>
      </w:r>
    </w:p>
    <w:p w:rsidR="00374F0A" w:rsidRDefault="00374F0A">
      <w:pPr>
        <w:widowControl w:val="0"/>
        <w:spacing w:before="5" w:line="240" w:lineRule="auto"/>
        <w:ind w:left="723" w:right="280" w:hanging="362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/рефлекс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иреали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ебно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а,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теор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о, эм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редложе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робле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кта/ре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та.</w:t>
      </w:r>
    </w:p>
    <w:p w:rsidR="00374F0A" w:rsidRDefault="00374F0A">
      <w:pPr>
        <w:spacing w:after="16" w:line="180" w:lineRule="exact"/>
        <w:rPr>
          <w:sz w:val="18"/>
          <w:szCs w:val="18"/>
        </w:rPr>
      </w:pPr>
    </w:p>
    <w:p w:rsidR="00374F0A" w:rsidRDefault="00374F0A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color w:val="000000"/>
          <w:w w:val="99"/>
        </w:rPr>
        <w:t>3</w:t>
      </w:r>
      <w:r>
        <w:rPr>
          <w:color w:val="000000"/>
          <w:spacing w:val="16"/>
          <w:w w:val="99"/>
        </w:rPr>
        <w:t>.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овоечте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е.О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spacing w:after="9" w:line="180" w:lineRule="exact"/>
        <w:rPr>
          <w:sz w:val="18"/>
          <w:szCs w:val="18"/>
        </w:rPr>
      </w:pP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4538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втекстетре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всоо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исцелями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 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ржа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а,поним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екст;</w:t>
      </w:r>
    </w:p>
    <w:p w:rsidR="00374F0A" w:rsidRDefault="00374F0A">
      <w:pPr>
        <w:widowControl w:val="0"/>
        <w:tabs>
          <w:tab w:val="left" w:pos="723"/>
        </w:tabs>
        <w:spacing w:before="7" w:line="242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вать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одерж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еифор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4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</w:t>
      </w:r>
    </w:p>
    <w:p w:rsidR="00374F0A" w:rsidRDefault="00374F0A">
      <w:pPr>
        <w:spacing w:after="13" w:line="180" w:lineRule="exact"/>
        <w:rPr>
          <w:sz w:val="18"/>
          <w:szCs w:val="18"/>
        </w:rPr>
      </w:pPr>
    </w:p>
    <w:p w:rsidR="00374F0A" w:rsidRDefault="00374F0A">
      <w:pPr>
        <w:widowControl w:val="0"/>
        <w:spacing w:line="233" w:lineRule="auto"/>
        <w:ind w:right="117"/>
        <w:rPr>
          <w:color w:val="000000"/>
          <w:sz w:val="24"/>
          <w:szCs w:val="24"/>
        </w:rPr>
      </w:pPr>
      <w:r>
        <w:rPr>
          <w:color w:val="000000"/>
          <w:w w:val="99"/>
        </w:rPr>
        <w:t>4</w:t>
      </w:r>
      <w:r>
        <w:rPr>
          <w:color w:val="000000"/>
          <w:spacing w:val="16"/>
          <w:w w:val="99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разв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ческого мы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ления,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ьего в 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ком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професс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ийсясмож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spacing w:after="3" w:line="200" w:lineRule="exact"/>
        <w:rPr>
          <w:sz w:val="20"/>
          <w:szCs w:val="20"/>
        </w:rPr>
      </w:pP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ять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воеот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оше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ек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ирод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й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485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ровать 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кихфа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вна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уоб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хоргани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мов;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роят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нали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эколо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кихс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before="8" w:line="242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своеот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оше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унки,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,проек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боты.</w:t>
      </w:r>
    </w:p>
    <w:p w:rsidR="00374F0A" w:rsidRDefault="00374F0A">
      <w:pPr>
        <w:spacing w:after="16" w:line="180" w:lineRule="exact"/>
        <w:rPr>
          <w:sz w:val="18"/>
          <w:szCs w:val="18"/>
        </w:rPr>
      </w:pPr>
    </w:p>
    <w:p w:rsidR="00374F0A" w:rsidRDefault="00374F0A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color w:val="000000"/>
          <w:w w:val="99"/>
        </w:rPr>
        <w:t>5</w:t>
      </w:r>
      <w:r>
        <w:rPr>
          <w:color w:val="000000"/>
          <w:spacing w:val="16"/>
          <w:w w:val="99"/>
        </w:rPr>
        <w:t>.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рой 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вногоис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 ид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сковыхс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стем.О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ожет:</w:t>
      </w:r>
    </w:p>
    <w:p w:rsidR="00374F0A" w:rsidRDefault="00374F0A">
      <w:pPr>
        <w:spacing w:after="7" w:line="180" w:lineRule="exact"/>
        <w:rPr>
          <w:sz w:val="18"/>
          <w:szCs w:val="18"/>
        </w:rPr>
      </w:pP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ыекл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чевыепоисковые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ловаи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апросы;</w:t>
      </w:r>
    </w:p>
    <w:p w:rsidR="00374F0A" w:rsidRDefault="00374F0A">
      <w:pPr>
        <w:widowControl w:val="0"/>
        <w:tabs>
          <w:tab w:val="left" w:pos="723"/>
        </w:tabs>
        <w:spacing w:line="238" w:lineRule="auto"/>
        <w:ind w:left="360" w:right="524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ествлятьвза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есэлек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ымипо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сковыми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рям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соот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ре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 по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 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31" w:lineRule="auto"/>
        <w:ind w:left="6279" w:right="-20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Ко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е</w:t>
      </w:r>
      <w:r>
        <w:rPr>
          <w:color w:val="000000"/>
          <w:w w:val="104"/>
          <w:sz w:val="24"/>
          <w:szCs w:val="24"/>
        </w:rPr>
        <w:t>:</w:t>
      </w:r>
    </w:p>
    <w:p w:rsidR="00374F0A" w:rsidRDefault="00374F0A">
      <w:pPr>
        <w:widowControl w:val="0"/>
        <w:spacing w:line="236" w:lineRule="auto"/>
        <w:ind w:right="557"/>
        <w:rPr>
          <w:color w:val="000000"/>
          <w:sz w:val="24"/>
          <w:szCs w:val="24"/>
        </w:rPr>
      </w:pPr>
      <w:r>
        <w:rPr>
          <w:color w:val="000000"/>
          <w:w w:val="99"/>
        </w:rPr>
        <w:t>1</w:t>
      </w:r>
      <w:r>
        <w:rPr>
          <w:color w:val="000000"/>
          <w:spacing w:val="16"/>
          <w:w w:val="99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 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 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елем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верст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ботат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 г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е: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тьобщ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флик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ына основесогласов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ния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ийи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ов; фор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ар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тьсвое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е.Об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ийся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spacing w:after="17" w:line="180" w:lineRule="exact"/>
        <w:rPr>
          <w:sz w:val="18"/>
          <w:szCs w:val="18"/>
        </w:rPr>
      </w:pP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796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ять возмож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ыерол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 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рать 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юрольв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 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2886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мать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а,поним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гого,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чи: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ять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ияпар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line="241" w:lineRule="auto"/>
        <w:ind w:left="360" w:right="5131"/>
        <w:rPr>
          <w:color w:val="000000"/>
          <w:sz w:val="24"/>
          <w:szCs w:val="24"/>
        </w:rPr>
        <w:sectPr w:rsidR="00374F0A">
          <w:pgSz w:w="16840" w:h="11911" w:orient="landscape"/>
          <w:pgMar w:top="1232" w:right="1134" w:bottom="850" w:left="1130" w:header="0" w:footer="0" w:gutter="0"/>
          <w:cols w:space="708"/>
        </w:sect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оше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впроцес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ебной ипо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нойдея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ьоб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юточ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узре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  <w:bookmarkEnd w:id="1"/>
    </w:p>
    <w:p w:rsidR="00374F0A" w:rsidRDefault="00374F0A">
      <w:pPr>
        <w:widowControl w:val="0"/>
        <w:tabs>
          <w:tab w:val="left" w:pos="723"/>
        </w:tabs>
        <w:spacing w:line="240" w:lineRule="auto"/>
        <w:ind w:left="360" w:right="-20"/>
        <w:rPr>
          <w:color w:val="000000"/>
          <w:sz w:val="24"/>
          <w:szCs w:val="24"/>
        </w:rPr>
      </w:pPr>
      <w:bookmarkStart w:id="14" w:name=""/>
      <w:bookmarkEnd w:id="14"/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ляобс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спос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23"/>
        </w:tabs>
        <w:spacing w:before="1" w:line="240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евза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модейс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евг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е(опред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об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иецели,р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,до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т.д.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</w:p>
    <w:p w:rsidR="00374F0A" w:rsidRDefault="00374F0A">
      <w:pPr>
        <w:spacing w:after="16" w:line="180" w:lineRule="exact"/>
        <w:rPr>
          <w:sz w:val="18"/>
          <w:szCs w:val="18"/>
        </w:rPr>
      </w:pPr>
    </w:p>
    <w:p w:rsidR="00374F0A" w:rsidRDefault="00374F0A">
      <w:pPr>
        <w:widowControl w:val="0"/>
        <w:spacing w:line="236" w:lineRule="auto"/>
        <w:ind w:right="724"/>
        <w:rPr>
          <w:color w:val="000000"/>
          <w:sz w:val="24"/>
          <w:szCs w:val="24"/>
        </w:rPr>
      </w:pPr>
      <w:r>
        <w:rPr>
          <w:color w:val="000000"/>
          <w:w w:val="99"/>
        </w:rPr>
        <w:t>2</w:t>
      </w:r>
      <w:r>
        <w:rPr>
          <w:color w:val="000000"/>
          <w:spacing w:val="16"/>
          <w:w w:val="99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льзоватьре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ва в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виис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дачей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ника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выр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сво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тв, 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потреб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для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сво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дение 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ойип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текст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ся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может:</w:t>
      </w:r>
    </w:p>
    <w:p w:rsidR="00374F0A" w:rsidRDefault="00374F0A">
      <w:pPr>
        <w:spacing w:after="19" w:line="180" w:lineRule="exact"/>
        <w:rPr>
          <w:sz w:val="18"/>
          <w:szCs w:val="18"/>
        </w:rPr>
      </w:pP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ять зада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ив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вии снейо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а;</w:t>
      </w:r>
    </w:p>
    <w:p w:rsidR="00374F0A" w:rsidRDefault="00374F0A">
      <w:pPr>
        <w:widowControl w:val="0"/>
        <w:tabs>
          <w:tab w:val="left" w:pos="723"/>
        </w:tabs>
        <w:spacing w:line="240" w:lineRule="auto"/>
        <w:ind w:left="360" w:right="741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ьреч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выесре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вавп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еком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гими 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,вма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йг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т.д.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редставлять в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сьмен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ойформеплан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 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матьреше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евходед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алогаисогл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совыв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 егос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ом;</w:t>
      </w: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сьме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рованны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45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ысиспол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еоб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 реч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дств;</w:t>
      </w:r>
    </w:p>
    <w:p w:rsidR="00374F0A" w:rsidRDefault="00374F0A">
      <w:pPr>
        <w:widowControl w:val="0"/>
        <w:tabs>
          <w:tab w:val="left" w:pos="723"/>
        </w:tabs>
        <w:spacing w:line="244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зовать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рбал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ваили нагляд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алы,подго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овлен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ые/отобра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водством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</w:t>
      </w:r>
    </w:p>
    <w:p w:rsidR="00374F0A" w:rsidRDefault="00374F0A">
      <w:pPr>
        <w:widowControl w:val="0"/>
        <w:tabs>
          <w:tab w:val="left" w:pos="723"/>
        </w:tabs>
        <w:spacing w:line="241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атьо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вододо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ицелик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никац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инепосредс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опос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яком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такта.</w:t>
      </w:r>
    </w:p>
    <w:p w:rsidR="00374F0A" w:rsidRDefault="00374F0A">
      <w:pPr>
        <w:spacing w:after="9" w:line="180" w:lineRule="exact"/>
        <w:rPr>
          <w:sz w:val="18"/>
          <w:szCs w:val="18"/>
        </w:rPr>
      </w:pPr>
    </w:p>
    <w:p w:rsidR="00374F0A" w:rsidRDefault="00374F0A">
      <w:pPr>
        <w:widowControl w:val="0"/>
        <w:spacing w:line="229" w:lineRule="auto"/>
        <w:ind w:right="660"/>
        <w:rPr>
          <w:color w:val="000000"/>
          <w:sz w:val="24"/>
          <w:szCs w:val="24"/>
        </w:rPr>
      </w:pPr>
      <w:r>
        <w:rPr>
          <w:color w:val="000000"/>
          <w:w w:val="99"/>
        </w:rPr>
        <w:t>3</w:t>
      </w:r>
      <w:r>
        <w:rPr>
          <w:color w:val="000000"/>
          <w:spacing w:val="16"/>
          <w:w w:val="99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разв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ком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в 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спол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информац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онн</w:t>
      </w:r>
      <w:r>
        <w:rPr>
          <w:rFonts w:ascii="DIFGF+TimesNewRomanPSMT" w:hAnsi="DIFGF+TimesNewRomanPSMT" w:cs="DIFGF+TimesNewRomanPSMT"/>
          <w:color w:val="000000"/>
          <w:spacing w:val="7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гий(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е– ИКТ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сясмож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т:</w:t>
      </w:r>
    </w:p>
    <w:p w:rsidR="00374F0A" w:rsidRDefault="00374F0A">
      <w:pPr>
        <w:spacing w:after="6" w:line="200" w:lineRule="exact"/>
        <w:rPr>
          <w:sz w:val="20"/>
          <w:szCs w:val="20"/>
        </w:rPr>
      </w:pPr>
    </w:p>
    <w:p w:rsidR="00374F0A" w:rsidRDefault="00374F0A">
      <w:pPr>
        <w:widowControl w:val="0"/>
        <w:tabs>
          <w:tab w:val="left" w:pos="723"/>
        </w:tabs>
        <w:spacing w:line="239" w:lineRule="auto"/>
        <w:ind w:left="360" w:right="4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скать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сы,необ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мыедля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щью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дствИКТ;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,оп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 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ыми,и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before="5" w:line="234" w:lineRule="auto"/>
        <w:ind w:left="723" w:right="307" w:hanging="362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зоватьком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ьют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ии(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выбор 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7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хсред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сов)для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ника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чебных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в том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:выч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тов, 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резе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др.;</w:t>
      </w:r>
    </w:p>
    <w:p w:rsidR="00374F0A" w:rsidRDefault="00374F0A">
      <w:pPr>
        <w:widowControl w:val="0"/>
        <w:tabs>
          <w:tab w:val="left" w:pos="723"/>
        </w:tabs>
        <w:spacing w:before="9" w:line="236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дать 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уиправилаи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оннойбе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паснос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spacing w:after="2" w:line="200" w:lineRule="exact"/>
        <w:rPr>
          <w:sz w:val="20"/>
          <w:szCs w:val="20"/>
        </w:rPr>
      </w:pPr>
    </w:p>
    <w:p w:rsidR="00374F0A" w:rsidRDefault="00374F0A">
      <w:pPr>
        <w:widowControl w:val="0"/>
        <w:spacing w:line="234" w:lineRule="auto"/>
        <w:ind w:left="2441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ед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ыер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зу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зу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ед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"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ехно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"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до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ать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:</w:t>
      </w:r>
    </w:p>
    <w:p w:rsidR="00374F0A" w:rsidRDefault="00374F0A">
      <w:pPr>
        <w:widowControl w:val="0"/>
        <w:spacing w:line="227" w:lineRule="auto"/>
        <w:ind w:left="2" w:right="855" w:firstLine="907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лок№</w:t>
      </w:r>
      <w:r>
        <w:rPr>
          <w:b/>
          <w:bCs/>
          <w:color w:val="000000"/>
          <w:w w:val="98"/>
          <w:sz w:val="24"/>
          <w:szCs w:val="24"/>
        </w:rPr>
        <w:t>1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«Со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енные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ате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ые,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ин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ф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ци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иип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з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я» 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тся:</w:t>
      </w:r>
    </w:p>
    <w:p w:rsidR="00374F0A" w:rsidRDefault="00374F0A">
      <w:pPr>
        <w:widowControl w:val="0"/>
        <w:spacing w:before="17" w:line="240" w:lineRule="auto"/>
        <w:ind w:left="723" w:right="-59" w:hanging="362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зоватьак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ологии,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абот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 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острое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</w:t>
      </w:r>
    </w:p>
    <w:p w:rsidR="00374F0A" w:rsidRDefault="00374F0A">
      <w:pPr>
        <w:widowControl w:val="0"/>
        <w:tabs>
          <w:tab w:val="left" w:pos="723"/>
        </w:tabs>
        <w:spacing w:line="242" w:lineRule="auto"/>
        <w:ind w:left="36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ерспек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равленческ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иипр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острое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line="238" w:lineRule="auto"/>
        <w:ind w:left="723" w:right="-18" w:hanging="362"/>
        <w:jc w:val="both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объяс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звол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бранн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ринци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иальныео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ктовотт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хтехнологий,свя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ываясвоиоб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ципи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тмам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бам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обработк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ов,сво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ствам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ыхпро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ных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йи меро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стоты</w:t>
      </w:r>
    </w:p>
    <w:p w:rsidR="00374F0A" w:rsidRDefault="00374F0A">
      <w:pPr>
        <w:widowControl w:val="0"/>
        <w:spacing w:line="235" w:lineRule="auto"/>
        <w:ind w:right="-20"/>
        <w:rPr>
          <w:b/>
          <w:bCs/>
          <w:color w:val="000000"/>
          <w:sz w:val="24"/>
          <w:szCs w:val="24"/>
        </w:rPr>
        <w:sectPr w:rsidR="00374F0A">
          <w:pgSz w:w="16840" w:h="11911" w:orient="landscape"/>
          <w:pgMar w:top="1237" w:right="1133" w:bottom="850" w:left="1130" w:header="0" w:footer="0" w:gutter="0"/>
          <w:cols w:space="708"/>
        </w:sect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Выпуск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икпо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оз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нос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ьнауч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я:</w:t>
      </w:r>
      <w:bookmarkEnd w:id="2"/>
    </w:p>
    <w:p w:rsidR="00374F0A" w:rsidRDefault="00374F0A">
      <w:pPr>
        <w:widowControl w:val="0"/>
        <w:spacing w:line="238" w:lineRule="auto"/>
        <w:ind w:left="723" w:right="694" w:hanging="362"/>
        <w:rPr>
          <w:i/>
          <w:iCs/>
          <w:color w:val="000000"/>
          <w:sz w:val="24"/>
          <w:szCs w:val="24"/>
        </w:rPr>
      </w:pPr>
      <w:bookmarkStart w:id="15" w:name=""/>
      <w:bookmarkEnd w:id="15"/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приводитьрасс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у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жде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я,содерж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щиеар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ум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тирова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нн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еоце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киипро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аз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вития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ехно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ийвсф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рахпрои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водст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аи обра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отки материа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, маши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остро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ия, пр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водст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апро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д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уктов 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ита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ия, 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рв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са,и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формацио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ойсфер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29" w:lineRule="auto"/>
        <w:ind w:right="1187" w:firstLine="1219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ок№</w:t>
      </w:r>
      <w:r>
        <w:rPr>
          <w:b/>
          <w:bCs/>
          <w:color w:val="000000"/>
          <w:w w:val="98"/>
          <w:sz w:val="24"/>
          <w:szCs w:val="24"/>
        </w:rPr>
        <w:t>2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«Фо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ание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ипр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b/>
          <w:bCs/>
          <w:color w:val="000000"/>
          <w:w w:val="108"/>
          <w:sz w:val="24"/>
          <w:szCs w:val="24"/>
        </w:rPr>
        <w:t>-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оло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ш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обу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ю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хс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» 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тся:</w:t>
      </w:r>
    </w:p>
    <w:p w:rsidR="00374F0A" w:rsidRDefault="00374F0A">
      <w:pPr>
        <w:widowControl w:val="0"/>
        <w:tabs>
          <w:tab w:val="left" w:pos="1083"/>
        </w:tabs>
        <w:spacing w:before="4" w:line="239" w:lineRule="auto"/>
        <w:ind w:left="72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,втом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ислевпро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сеи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овления 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бъек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нового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кта;</w:t>
      </w:r>
    </w:p>
    <w:p w:rsidR="00374F0A" w:rsidRDefault="00374F0A">
      <w:pPr>
        <w:widowControl w:val="0"/>
        <w:tabs>
          <w:tab w:val="left" w:pos="1083"/>
        </w:tabs>
        <w:spacing w:line="244" w:lineRule="auto"/>
        <w:ind w:left="72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ологиив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омчислеспо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ий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щищ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line="229" w:lineRule="auto"/>
        <w:ind w:left="1083" w:right="-12" w:hanging="35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ходы(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ики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а)в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одов</w:t>
      </w:r>
      <w:r>
        <w:rPr>
          <w:color w:val="000000"/>
          <w:spacing w:val="-25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тров</w:t>
      </w:r>
      <w:r>
        <w:rPr>
          <w:color w:val="000000"/>
          <w:spacing w:val="-25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ов;</w:t>
      </w:r>
    </w:p>
    <w:p w:rsidR="00374F0A" w:rsidRDefault="00374F0A">
      <w:pPr>
        <w:widowControl w:val="0"/>
        <w:tabs>
          <w:tab w:val="left" w:pos="1083"/>
        </w:tabs>
        <w:spacing w:before="7" w:line="239" w:lineRule="auto"/>
        <w:ind w:left="72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4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епо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а;</w:t>
      </w:r>
    </w:p>
    <w:p w:rsidR="00374F0A" w:rsidRDefault="00374F0A">
      <w:pPr>
        <w:widowControl w:val="0"/>
        <w:tabs>
          <w:tab w:val="left" w:pos="1083"/>
        </w:tabs>
        <w:spacing w:line="239" w:lineRule="auto"/>
        <w:ind w:left="720" w:right="356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ыхили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еспомо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а,ри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нков,г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</w:t>
      </w:r>
    </w:p>
    <w:p w:rsidR="00374F0A" w:rsidRDefault="00374F0A">
      <w:pPr>
        <w:widowControl w:val="0"/>
        <w:tabs>
          <w:tab w:val="left" w:pos="1083"/>
        </w:tabs>
        <w:spacing w:line="240" w:lineRule="auto"/>
        <w:ind w:left="720" w:right="401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ровать возмож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ческиере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я,определя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едостат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тексте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4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color w:val="000000"/>
          <w:spacing w:val="-26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ов,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widowControl w:val="0"/>
        <w:spacing w:line="235" w:lineRule="auto"/>
        <w:ind w:left="1083" w:hanging="359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–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ематер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снове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ческойдо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ре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я)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слож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хре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color w:val="000000"/>
          <w:spacing w:val="-26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и)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бочихи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тов </w:t>
      </w:r>
      <w:r>
        <w:rPr>
          <w:color w:val="000000"/>
          <w:spacing w:val="-25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ообор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</w:t>
      </w:r>
    </w:p>
    <w:p w:rsidR="00374F0A" w:rsidRDefault="00374F0A">
      <w:pPr>
        <w:widowControl w:val="0"/>
        <w:tabs>
          <w:tab w:val="left" w:pos="1083"/>
        </w:tabs>
        <w:spacing w:line="237" w:lineRule="auto"/>
        <w:ind w:left="720"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–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ного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лгори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 обо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очке;</w:t>
      </w:r>
    </w:p>
    <w:p w:rsidR="00374F0A" w:rsidRDefault="00374F0A">
      <w:pPr>
        <w:widowControl w:val="0"/>
        <w:tabs>
          <w:tab w:val="left" w:pos="1083"/>
        </w:tabs>
        <w:spacing w:line="234" w:lineRule="auto"/>
        <w:ind w:left="72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уи</w:t>
      </w:r>
      <w:r>
        <w:rPr>
          <w:color w:val="000000"/>
          <w:spacing w:val="-25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хпроектов,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widowControl w:val="0"/>
        <w:spacing w:line="240" w:lineRule="auto"/>
        <w:ind w:left="1083" w:right="634" w:hanging="359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–о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особа(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чения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осяма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 соб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ке);</w:t>
      </w:r>
    </w:p>
    <w:p w:rsidR="00374F0A" w:rsidRDefault="00374F0A">
      <w:pPr>
        <w:widowControl w:val="0"/>
        <w:spacing w:line="240" w:lineRule="auto"/>
        <w:ind w:left="1083" w:right="-29" w:hanging="359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–обобще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овод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ойг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чными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ектам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 дан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ктов,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росов г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елей,</w:t>
      </w:r>
    </w:p>
    <w:p w:rsidR="00374F0A" w:rsidRDefault="00374F0A">
      <w:pPr>
        <w:widowControl w:val="0"/>
        <w:spacing w:line="238" w:lineRule="auto"/>
        <w:ind w:left="1083" w:right="631" w:hanging="359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–ра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абот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у(комб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менен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йкре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рсам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яматер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ыми свойс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ми;</w:t>
      </w:r>
    </w:p>
    <w:p w:rsidR="00374F0A" w:rsidRDefault="00374F0A">
      <w:pPr>
        <w:widowControl w:val="0"/>
        <w:tabs>
          <w:tab w:val="left" w:pos="1083"/>
        </w:tabs>
        <w:spacing w:line="233" w:lineRule="auto"/>
        <w:ind w:left="72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4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color w:val="000000"/>
          <w:spacing w:val="-24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ов,пр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дпола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widowControl w:val="0"/>
        <w:spacing w:line="240" w:lineRule="auto"/>
        <w:ind w:left="1083" w:right="-15" w:hanging="359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–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е(р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зраб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ериаль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авсоо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виис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ейсоб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4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line="240" w:lineRule="auto"/>
        <w:ind w:left="1083" w:right="518" w:hanging="359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–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е(разраб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аоснове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оя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тересов;</w:t>
      </w:r>
    </w:p>
    <w:p w:rsidR="00374F0A" w:rsidRDefault="00374F0A">
      <w:pPr>
        <w:widowControl w:val="0"/>
        <w:tabs>
          <w:tab w:val="left" w:pos="1083"/>
        </w:tabs>
        <w:spacing w:line="238" w:lineRule="auto"/>
        <w:ind w:right="9238" w:firstLine="720"/>
        <w:rPr>
          <w:b/>
          <w:bCs/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–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ab/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абот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4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Выпуск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икпо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оз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нос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ьнауч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я:</w:t>
      </w:r>
    </w:p>
    <w:p w:rsidR="00374F0A" w:rsidRDefault="00374F0A">
      <w:pPr>
        <w:widowControl w:val="0"/>
        <w:tabs>
          <w:tab w:val="left" w:pos="1289"/>
        </w:tabs>
        <w:spacing w:line="244" w:lineRule="auto"/>
        <w:ind w:left="572" w:right="-20"/>
        <w:rPr>
          <w:i/>
          <w:iCs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вы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ятьиформу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иро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 про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ему,тр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у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w w:val="99"/>
          <w:sz w:val="24"/>
          <w:szCs w:val="24"/>
        </w:rPr>
        <w:t>ю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щу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ю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х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оре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ш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1289"/>
        </w:tabs>
        <w:spacing w:line="229" w:lineRule="auto"/>
        <w:ind w:left="1291" w:right="-11" w:hanging="719"/>
        <w:rPr>
          <w:i/>
          <w:iCs/>
          <w:color w:val="000000"/>
          <w:sz w:val="24"/>
          <w:szCs w:val="24"/>
        </w:rPr>
        <w:sectPr w:rsidR="00374F0A">
          <w:pgSz w:w="16840" w:h="11911" w:orient="landscape"/>
          <w:pgMar w:top="1237" w:right="1134" w:bottom="850" w:left="1130" w:header="0" w:footer="0" w:gutter="0"/>
          <w:cols w:space="708"/>
        </w:sect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д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ифициро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атьимею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щ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иесяпродукт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всо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етст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иисси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уаци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й</w:t>
      </w:r>
      <w:r>
        <w:rPr>
          <w:i/>
          <w:iCs/>
          <w:color w:val="000000"/>
          <w:spacing w:val="-25"/>
          <w:sz w:val="24"/>
          <w:szCs w:val="24"/>
        </w:rPr>
        <w:t>/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ом</w:t>
      </w:r>
      <w:r>
        <w:rPr>
          <w:i/>
          <w:iCs/>
          <w:color w:val="000000"/>
          <w:spacing w:val="-25"/>
          <w:sz w:val="24"/>
          <w:szCs w:val="24"/>
        </w:rPr>
        <w:t>/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потр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бностью</w:t>
      </w:r>
      <w:r>
        <w:rPr>
          <w:i/>
          <w:iCs/>
          <w:color w:val="000000"/>
          <w:spacing w:val="-25"/>
          <w:sz w:val="24"/>
          <w:szCs w:val="24"/>
        </w:rPr>
        <w:t>/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д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ейдеят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ьностиив соот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ии с их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 xml:space="preserve"> х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р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ак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ери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тикамира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ват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 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ех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ю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 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ове 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ой техно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;</w:t>
      </w:r>
      <w:bookmarkEnd w:id="3"/>
    </w:p>
    <w:p w:rsidR="00374F0A" w:rsidRDefault="00374F0A">
      <w:pPr>
        <w:widowControl w:val="0"/>
        <w:tabs>
          <w:tab w:val="left" w:pos="1289"/>
        </w:tabs>
        <w:spacing w:line="238" w:lineRule="auto"/>
        <w:ind w:left="1291" w:right="-23" w:hanging="719"/>
        <w:rPr>
          <w:i/>
          <w:iCs/>
          <w:color w:val="000000"/>
          <w:sz w:val="24"/>
          <w:szCs w:val="24"/>
        </w:rPr>
      </w:pPr>
      <w:bookmarkStart w:id="16" w:name=""/>
      <w:bookmarkEnd w:id="16"/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ех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иро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ать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йоп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т,предст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ят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аос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оверетр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спе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к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аиунификации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д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ностиописаниев видеи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у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кции 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и 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х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еской карт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</w:p>
    <w:p w:rsidR="00374F0A" w:rsidRDefault="00374F0A">
      <w:pPr>
        <w:widowControl w:val="0"/>
        <w:spacing w:line="229" w:lineRule="auto"/>
        <w:ind w:right="1298" w:firstLine="1320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ок№</w:t>
      </w:r>
      <w:r>
        <w:rPr>
          <w:b/>
          <w:bCs/>
          <w:color w:val="000000"/>
          <w:w w:val="98"/>
          <w:sz w:val="24"/>
          <w:szCs w:val="24"/>
        </w:rPr>
        <w:t>3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Пос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еобразова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ых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рийипл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оввоб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фес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 са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тся:</w:t>
      </w:r>
    </w:p>
    <w:p w:rsidR="00374F0A" w:rsidRDefault="00374F0A">
      <w:pPr>
        <w:widowControl w:val="0"/>
        <w:tabs>
          <w:tab w:val="left" w:pos="1289"/>
        </w:tabs>
        <w:spacing w:before="8" w:line="238" w:lineRule="auto"/>
        <w:ind w:left="1291" w:right="-38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ыпрофессий,обс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жив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иивсфер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обрабо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мате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маш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острое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звод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вапро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я,серви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формационно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сываетте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нции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</w:p>
    <w:p w:rsidR="00374F0A" w:rsidRDefault="00374F0A">
      <w:pPr>
        <w:widowControl w:val="0"/>
        <w:tabs>
          <w:tab w:val="left" w:pos="1289"/>
        </w:tabs>
        <w:spacing w:line="239" w:lineRule="auto"/>
        <w:ind w:left="572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ю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гио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нке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а,на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ывае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енде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нц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</w:p>
    <w:p w:rsidR="00374F0A" w:rsidRDefault="00374F0A">
      <w:pPr>
        <w:widowControl w:val="0"/>
        <w:tabs>
          <w:tab w:val="left" w:pos="1289"/>
        </w:tabs>
        <w:spacing w:line="239" w:lineRule="auto"/>
        <w:ind w:left="572" w:right="3148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пп профе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й,во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ыхнар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омры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ийр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апрож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</w:p>
    <w:p w:rsidR="00374F0A" w:rsidRDefault="00374F0A">
      <w:pPr>
        <w:widowControl w:val="0"/>
        <w:tabs>
          <w:tab w:val="left" w:pos="1289"/>
        </w:tabs>
        <w:spacing w:before="4" w:line="238" w:lineRule="auto"/>
        <w:ind w:left="1291" w:right="-26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рофессио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ногообра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личного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я,рас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ающе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</w:p>
    <w:p w:rsidR="00374F0A" w:rsidRDefault="00374F0A">
      <w:pPr>
        <w:widowControl w:val="0"/>
        <w:tabs>
          <w:tab w:val="left" w:pos="1289"/>
        </w:tabs>
        <w:spacing w:line="239" w:lineRule="auto"/>
        <w:ind w:left="572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ровать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выипр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ыприня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</w:p>
    <w:p w:rsidR="00374F0A" w:rsidRDefault="00374F0A">
      <w:pPr>
        <w:widowControl w:val="0"/>
        <w:tabs>
          <w:tab w:val="left" w:pos="1289"/>
        </w:tabs>
        <w:spacing w:line="242" w:lineRule="auto"/>
        <w:ind w:left="572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ровать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льтаты ипослед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воихр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ных св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</w:p>
    <w:p w:rsidR="00374F0A" w:rsidRDefault="00374F0A">
      <w:pPr>
        <w:widowControl w:val="0"/>
        <w:spacing w:line="239" w:lineRule="auto"/>
        <w:ind w:left="1291" w:right="-50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роватьсво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зм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ения,свя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анныесосво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яобра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рамм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тех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ыхвидов 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и,</w:t>
      </w:r>
    </w:p>
    <w:p w:rsidR="00374F0A" w:rsidRDefault="00374F0A">
      <w:pPr>
        <w:widowControl w:val="0"/>
        <w:spacing w:line="239" w:lineRule="auto"/>
        <w:ind w:left="1291" w:right="-55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я(и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я),о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яссовременными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всфер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обработ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алов,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рвис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ной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фере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ятыхв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храбо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</w:t>
      </w:r>
    </w:p>
    <w:p w:rsidR="00374F0A" w:rsidRDefault="00374F0A">
      <w:pPr>
        <w:widowControl w:val="0"/>
        <w:spacing w:line="240" w:lineRule="auto"/>
        <w:ind w:left="1291" w:right="-13" w:hanging="719"/>
        <w:jc w:val="both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6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рирован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яиобрабо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нформ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ясовр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водстввре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акжеи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формацииобак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омсос</w:t>
      </w:r>
      <w:r>
        <w:rPr>
          <w:rFonts w:ascii="DIFGF+TimesNewRomanPSMT" w:hAnsi="DIFGF+TimesNewRomanPSMT" w:cs="DIFGF+TimesNewRomanPSMT"/>
          <w:color w:val="000000"/>
          <w:spacing w:val="7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вахр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ры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</w:t>
      </w:r>
    </w:p>
    <w:p w:rsidR="00374F0A" w:rsidRDefault="00374F0A">
      <w:pPr>
        <w:widowControl w:val="0"/>
        <w:spacing w:line="237" w:lineRule="auto"/>
        <w:ind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Выпуск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икпо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оз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нос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ьнауч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я:</w:t>
      </w:r>
    </w:p>
    <w:p w:rsidR="00374F0A" w:rsidRDefault="00374F0A">
      <w:pPr>
        <w:widowControl w:val="0"/>
        <w:tabs>
          <w:tab w:val="left" w:pos="1291"/>
        </w:tabs>
        <w:spacing w:line="244" w:lineRule="auto"/>
        <w:ind w:left="572" w:right="-20"/>
        <w:rPr>
          <w:i/>
          <w:iCs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пред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атьа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тер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ариа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к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торийпрофессио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льн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ованияд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ан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тия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ада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ыхдо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лж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ос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й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;</w:t>
      </w:r>
    </w:p>
    <w:p w:rsidR="00374F0A" w:rsidRDefault="00374F0A">
      <w:pPr>
        <w:widowControl w:val="0"/>
        <w:spacing w:line="232" w:lineRule="auto"/>
        <w:ind w:left="1291" w:right="-18" w:hanging="719"/>
        <w:jc w:val="both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ана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иро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атьсоциа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ыйста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ту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спрои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д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ойсоциа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108"/>
          <w:sz w:val="24"/>
          <w:szCs w:val="24"/>
        </w:rPr>
        <w:t>-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профе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иона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ьн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й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руппыи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ис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апроф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ссий, обс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ужи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ающихте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х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огиивсф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рахпрои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водст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аиобра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откиматериа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ов,прои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водст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апро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д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уктовпитания,с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са, информацио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ой 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ф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ре</w:t>
      </w:r>
      <w:r>
        <w:rPr>
          <w:color w:val="000000"/>
          <w:w w:val="99"/>
          <w:sz w:val="24"/>
          <w:szCs w:val="24"/>
        </w:rPr>
        <w:t>.</w:t>
      </w:r>
    </w:p>
    <w:p w:rsidR="00374F0A" w:rsidRDefault="00374F0A">
      <w:pPr>
        <w:widowControl w:val="0"/>
        <w:tabs>
          <w:tab w:val="left" w:pos="1289"/>
        </w:tabs>
        <w:spacing w:line="227" w:lineRule="auto"/>
        <w:ind w:left="572" w:right="4312" w:firstLine="3787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Позав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ш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уч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одаобу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ю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ся</w:t>
      </w:r>
      <w:r>
        <w:rPr>
          <w:b/>
          <w:bCs/>
          <w:color w:val="000000"/>
          <w:w w:val="98"/>
          <w:sz w:val="24"/>
          <w:szCs w:val="24"/>
        </w:rPr>
        <w:t>5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ас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: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трекла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укак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воформиро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1289"/>
        </w:tabs>
        <w:spacing w:line="242" w:lineRule="auto"/>
        <w:ind w:left="572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дыр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в,объясняе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 впроек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1289"/>
        </w:tabs>
        <w:spacing w:line="238" w:lineRule="auto"/>
        <w:ind w:left="1291" w:right="578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иона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вания,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нове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меры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иков 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ихпредприя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1289"/>
        </w:tabs>
        <w:spacing w:line="241" w:lineRule="auto"/>
        <w:ind w:left="1291" w:right="53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яетсодержа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ский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6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</w:t>
      </w:r>
      <w:r>
        <w:rPr>
          <w:rFonts w:ascii="DIFGF+TimesNewRomanPSMT" w:hAnsi="DIFGF+TimesNewRomanPSMT" w:cs="DIFGF+TimesNewRomanPSMT"/>
          <w:color w:val="000000"/>
          <w:spacing w:val="6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44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оль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ня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1289"/>
        </w:tabs>
        <w:spacing w:line="238" w:lineRule="auto"/>
        <w:ind w:left="1291" w:right="-6" w:hanging="719"/>
        <w:rPr>
          <w:color w:val="000000"/>
          <w:sz w:val="24"/>
          <w:szCs w:val="24"/>
        </w:rPr>
        <w:sectPr w:rsidR="00374F0A">
          <w:pgSz w:w="16840" w:h="11911" w:orient="landscape"/>
          <w:pgMar w:top="1237" w:right="1134" w:bottom="850" w:left="1130" w:header="0" w:footer="0" w:gutter="0"/>
          <w:cols w:space="708"/>
        </w:sect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ираяс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юг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6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оторые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етворя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 эт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  <w:bookmarkEnd w:id="4"/>
    </w:p>
    <w:p w:rsidR="00374F0A" w:rsidRDefault="00374F0A">
      <w:pPr>
        <w:widowControl w:val="0"/>
        <w:tabs>
          <w:tab w:val="left" w:pos="1289"/>
        </w:tabs>
        <w:spacing w:line="239" w:lineRule="auto"/>
        <w:ind w:left="572" w:right="-20"/>
        <w:rPr>
          <w:color w:val="000000"/>
          <w:sz w:val="24"/>
          <w:szCs w:val="24"/>
        </w:rPr>
      </w:pPr>
      <w:bookmarkStart w:id="17" w:name=""/>
      <w:bookmarkEnd w:id="17"/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звол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мерыпро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хнологийи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феребыта;</w:t>
      </w:r>
    </w:p>
    <w:p w:rsidR="00374F0A" w:rsidRDefault="00374F0A">
      <w:pPr>
        <w:widowControl w:val="0"/>
        <w:tabs>
          <w:tab w:val="left" w:pos="1289"/>
        </w:tabs>
        <w:spacing w:line="239" w:lineRule="auto"/>
        <w:ind w:left="572" w:right="87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ры,пр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ипиаль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ыеэффек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тавля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ческоезадан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е,памя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1289"/>
        </w:tabs>
        <w:spacing w:line="239" w:lineRule="auto"/>
        <w:ind w:left="572" w:right="398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ествляет сбор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умоделейспомо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орапо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ествляетв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ав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ой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и;</w:t>
      </w:r>
    </w:p>
    <w:p w:rsidR="00374F0A" w:rsidRDefault="00374F0A">
      <w:pPr>
        <w:widowControl w:val="0"/>
        <w:tabs>
          <w:tab w:val="left" w:pos="1349"/>
        </w:tabs>
        <w:spacing w:line="239" w:lineRule="auto"/>
        <w:ind w:left="572" w:right="420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ествляет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формациивформ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хопис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я, 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емы,э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а,фото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Symbol" w:hAnsi="Symbol" w:cs="Symbol"/>
          <w:color w:val="000000"/>
          <w:spacing w:val="-52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зад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4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1289"/>
        </w:tabs>
        <w:spacing w:before="4" w:line="230" w:lineRule="auto"/>
        <w:ind w:left="1291" w:right="647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ествляет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оррект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менен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color w:val="000000"/>
          <w:spacing w:val="-25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ране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(и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амят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ки);</w:t>
      </w:r>
    </w:p>
    <w:p w:rsidR="00374F0A" w:rsidRDefault="00374F0A">
      <w:pPr>
        <w:widowControl w:val="0"/>
        <w:tabs>
          <w:tab w:val="left" w:pos="1289"/>
        </w:tabs>
        <w:spacing w:before="13" w:line="238" w:lineRule="auto"/>
        <w:ind w:left="1291" w:right="638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чения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ейбл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жай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овеса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стояте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разработа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мы;</w:t>
      </w:r>
    </w:p>
    <w:p w:rsidR="00374F0A" w:rsidRDefault="00374F0A">
      <w:pPr>
        <w:widowControl w:val="0"/>
        <w:tabs>
          <w:tab w:val="left" w:pos="1289"/>
        </w:tabs>
        <w:spacing w:line="242" w:lineRule="auto"/>
        <w:ind w:left="572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яиспы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моде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1289"/>
        </w:tabs>
        <w:spacing w:line="238" w:lineRule="auto"/>
        <w:ind w:left="1291" w:right="-5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гинал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кций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ожде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евар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тов,от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 реш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обы модер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</w:t>
      </w:r>
    </w:p>
    <w:p w:rsidR="00374F0A" w:rsidRDefault="00374F0A">
      <w:pPr>
        <w:widowControl w:val="0"/>
        <w:tabs>
          <w:tab w:val="left" w:pos="1289"/>
        </w:tabs>
        <w:spacing w:line="242" w:lineRule="auto"/>
        <w:ind w:left="572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овленияи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нногоп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1289"/>
        </w:tabs>
        <w:spacing w:line="240" w:lineRule="auto"/>
        <w:ind w:left="1291" w:right="1215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овления 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ых(не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ихре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лирован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я)рабочих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тов;</w:t>
      </w:r>
    </w:p>
    <w:p w:rsidR="00374F0A" w:rsidRDefault="00374F0A">
      <w:pPr>
        <w:widowControl w:val="0"/>
        <w:tabs>
          <w:tab w:val="left" w:pos="1289"/>
        </w:tabs>
        <w:spacing w:line="238" w:lineRule="auto"/>
        <w:ind w:left="1291" w:right="-7" w:hanging="71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ацииивв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мереор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 бы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spacing w:after="61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33" w:lineRule="auto"/>
        <w:ind w:left="4359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Позав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ш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уч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одаобу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ю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ся</w:t>
      </w:r>
      <w:r>
        <w:rPr>
          <w:b/>
          <w:bCs/>
          <w:color w:val="000000"/>
          <w:w w:val="98"/>
          <w:sz w:val="24"/>
          <w:szCs w:val="24"/>
        </w:rPr>
        <w:t>6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ас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:</w:t>
      </w:r>
    </w:p>
    <w:p w:rsidR="00374F0A" w:rsidRDefault="00374F0A">
      <w:pPr>
        <w:widowControl w:val="0"/>
        <w:spacing w:line="233" w:lineRule="auto"/>
        <w:ind w:left="708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етак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огииво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веден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йисоо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фе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</w:p>
    <w:p w:rsidR="00374F0A" w:rsidRDefault="00374F0A">
      <w:pPr>
        <w:spacing w:after="13" w:line="120" w:lineRule="exact"/>
        <w:rPr>
          <w:sz w:val="12"/>
          <w:szCs w:val="12"/>
        </w:rPr>
      </w:pPr>
    </w:p>
    <w:p w:rsidR="00374F0A" w:rsidRDefault="00374F0A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тстро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 отра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 рег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</w:t>
      </w:r>
    </w:p>
    <w:p w:rsidR="00374F0A" w:rsidRDefault="00374F0A">
      <w:pPr>
        <w:spacing w:after="1" w:line="140" w:lineRule="exact"/>
        <w:rPr>
          <w:sz w:val="14"/>
          <w:szCs w:val="14"/>
        </w:rPr>
      </w:pPr>
    </w:p>
    <w:p w:rsidR="00374F0A" w:rsidRDefault="00374F0A">
      <w:pPr>
        <w:widowControl w:val="0"/>
        <w:spacing w:line="240" w:lineRule="auto"/>
        <w:ind w:left="708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йци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ехнологии,п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дяпр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меры;</w:t>
      </w:r>
    </w:p>
    <w:p w:rsidR="00374F0A" w:rsidRDefault="00374F0A">
      <w:pPr>
        <w:spacing w:after="16" w:line="120" w:lineRule="exact"/>
        <w:rPr>
          <w:sz w:val="12"/>
          <w:szCs w:val="12"/>
        </w:rPr>
      </w:pPr>
    </w:p>
    <w:p w:rsidR="00374F0A" w:rsidRDefault="00374F0A">
      <w:pPr>
        <w:widowControl w:val="0"/>
        <w:spacing w:line="350" w:lineRule="auto"/>
        <w:ind w:left="708" w:right="2066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ологич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кая 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44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 оп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ср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ка;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тморфоло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 анал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ской 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емы;</w:t>
      </w:r>
    </w:p>
    <w:p w:rsidR="00374F0A" w:rsidRDefault="00374F0A">
      <w:pPr>
        <w:widowControl w:val="0"/>
        <w:spacing w:line="351" w:lineRule="auto"/>
        <w:ind w:left="708" w:right="223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 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ской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 – надсис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емы–подс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ывпро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кта;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тает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ыечертежи иэск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ы;</w:t>
      </w:r>
    </w:p>
    <w:p w:rsidR="00374F0A" w:rsidRDefault="00374F0A">
      <w:pPr>
        <w:widowControl w:val="0"/>
        <w:spacing w:line="240" w:lineRule="auto"/>
        <w:ind w:left="708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в,и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ера;</w:t>
      </w:r>
    </w:p>
    <w:p w:rsidR="00374F0A" w:rsidRDefault="00374F0A">
      <w:pPr>
        <w:spacing w:after="17" w:line="120" w:lineRule="exact"/>
        <w:rPr>
          <w:sz w:val="12"/>
          <w:szCs w:val="12"/>
        </w:rPr>
      </w:pPr>
    </w:p>
    <w:p w:rsidR="00374F0A" w:rsidRDefault="00374F0A">
      <w:pPr>
        <w:widowControl w:val="0"/>
        <w:spacing w:line="240" w:lineRule="auto"/>
        <w:ind w:left="708" w:right="-20"/>
        <w:rPr>
          <w:color w:val="000000"/>
          <w:sz w:val="24"/>
          <w:szCs w:val="24"/>
        </w:rPr>
        <w:sectPr w:rsidR="00374F0A">
          <w:pgSz w:w="16840" w:h="11911" w:orient="landscape"/>
          <w:pgMar w:top="1232" w:right="1134" w:bottom="821" w:left="1130" w:header="0" w:footer="0" w:gutter="0"/>
          <w:cols w:space="708"/>
        </w:sect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обраб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ериалов(пов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его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одерж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  <w:bookmarkEnd w:id="5"/>
    </w:p>
    <w:p w:rsidR="00374F0A" w:rsidRDefault="00374F0A">
      <w:pPr>
        <w:widowControl w:val="0"/>
        <w:spacing w:line="343" w:lineRule="auto"/>
        <w:ind w:left="708" w:right="501"/>
        <w:rPr>
          <w:color w:val="000000"/>
          <w:sz w:val="24"/>
          <w:szCs w:val="24"/>
        </w:rPr>
      </w:pPr>
      <w:bookmarkStart w:id="18" w:name=""/>
      <w:bookmarkEnd w:id="18"/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ростые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мыдляре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адачпомодерн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color w:val="000000"/>
          <w:spacing w:val="-26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одель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егои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олькихпрос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мовпо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е;</w:t>
      </w:r>
    </w:p>
    <w:p w:rsidR="00374F0A" w:rsidRDefault="00374F0A">
      <w:pPr>
        <w:widowControl w:val="0"/>
        <w:spacing w:before="10" w:line="341" w:lineRule="auto"/>
        <w:ind w:left="708" w:right="167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ис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особовжи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остоя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ых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color w:val="000000"/>
          <w:spacing w:val="-26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л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л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чнав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аимодейс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Х;</w:t>
      </w:r>
    </w:p>
    <w:p w:rsidR="00374F0A" w:rsidRDefault="00374F0A">
      <w:pPr>
        <w:widowControl w:val="0"/>
        <w:spacing w:before="14" w:line="341" w:lineRule="auto"/>
        <w:ind w:right="-40" w:firstLine="708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ытмо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огий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ойотрас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етворя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бра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г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овеработы си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ымиис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ками 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хвидов;</w:t>
      </w:r>
    </w:p>
    <w:p w:rsidR="00374F0A" w:rsidRDefault="00374F0A">
      <w:pPr>
        <w:widowControl w:val="0"/>
        <w:spacing w:before="25" w:line="341" w:lineRule="auto"/>
        <w:ind w:right="-45" w:firstLine="708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фик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цииме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мов(на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 (ре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);</w:t>
      </w:r>
    </w:p>
    <w:p w:rsidR="00374F0A" w:rsidRDefault="00374F0A">
      <w:pPr>
        <w:widowControl w:val="0"/>
        <w:spacing w:before="25" w:line="349" w:lineRule="auto"/>
        <w:ind w:right="-19" w:firstLine="708"/>
        <w:jc w:val="both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7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ия(ра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ки)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чениям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авсоответств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собстве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задач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(включаямо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удо</w:t>
      </w:r>
      <w:r>
        <w:rPr>
          <w:rFonts w:ascii="DIFGF+TimesNewRomanPSMT" w:hAnsi="DIFGF+TimesNewRomanPSMT" w:cs="DIFGF+TimesNewRomanPSMT"/>
          <w:color w:val="000000"/>
          <w:spacing w:val="6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ации)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основес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тересов.</w:t>
      </w:r>
    </w:p>
    <w:p w:rsidR="00374F0A" w:rsidRDefault="00374F0A">
      <w:pPr>
        <w:widowControl w:val="0"/>
        <w:spacing w:before="4" w:line="231" w:lineRule="auto"/>
        <w:ind w:left="4359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Позав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ш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уч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одаобу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ю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ся</w:t>
      </w:r>
      <w:r>
        <w:rPr>
          <w:b/>
          <w:bCs/>
          <w:color w:val="000000"/>
          <w:w w:val="98"/>
          <w:sz w:val="24"/>
          <w:szCs w:val="24"/>
        </w:rPr>
        <w:t>7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ас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:</w:t>
      </w:r>
    </w:p>
    <w:p w:rsidR="00374F0A" w:rsidRDefault="00374F0A">
      <w:pPr>
        <w:widowControl w:val="0"/>
        <w:spacing w:line="240" w:lineRule="auto"/>
        <w:ind w:left="283" w:right="257" w:hanging="28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2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ывает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 ак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ые 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ерсп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иив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бла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э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фере 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</w:t>
      </w:r>
      <w:r>
        <w:rPr>
          <w:rFonts w:ascii="DIFGF+TimesNewRomanPSMT" w:hAnsi="DIFGF+TimesNewRomanPSMT" w:cs="DIFGF+TimesNewRomanPSMT"/>
          <w:color w:val="000000"/>
          <w:spacing w:val="1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4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</w:t>
      </w:r>
    </w:p>
    <w:p w:rsidR="00374F0A" w:rsidRDefault="00374F0A">
      <w:pPr>
        <w:widowControl w:val="0"/>
        <w:spacing w:line="239" w:lineRule="auto"/>
        <w:ind w:left="283" w:right="51" w:hanging="28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2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ывает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 ак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ыеиперспек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ыеинформационные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фере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 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й;</w:t>
      </w:r>
    </w:p>
    <w:p w:rsidR="00374F0A" w:rsidRDefault="00374F0A">
      <w:pPr>
        <w:widowControl w:val="0"/>
        <w:spacing w:line="238" w:lineRule="auto"/>
        <w:ind w:left="283" w:right="1109" w:hanging="28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2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вто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ванапр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апрож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я,профес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,обс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еавтомат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зволь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имеры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вд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line="239" w:lineRule="auto"/>
        <w:ind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ва длянакопления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нерги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,дляпер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line="239" w:lineRule="auto"/>
        <w:ind w:right="667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яет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маш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ологическиесис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емы,преобр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еоб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ских 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ы;</w:t>
      </w:r>
    </w:p>
    <w:p w:rsidR="00374F0A" w:rsidRDefault="00374F0A">
      <w:pPr>
        <w:widowControl w:val="0"/>
        <w:spacing w:line="242" w:lineRule="auto"/>
        <w:ind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</w:t>
      </w:r>
      <w:r>
        <w:rPr>
          <w:rFonts w:ascii="DIFGF+TimesNewRomanPSMT" w:hAnsi="DIFGF+TimesNewRomanPSMT" w:cs="DIFGF+TimesNewRomanPSMT"/>
          <w:color w:val="000000"/>
          <w:spacing w:val="6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ектр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епей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 xml:space="preserve"> 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кой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оводи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адокэ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line="238" w:lineRule="auto"/>
        <w:ind w:left="283" w:right="18" w:hanging="28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2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 мод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ойэлек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кой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ив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виис пос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оответств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задач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й;</w:t>
      </w:r>
    </w:p>
    <w:p w:rsidR="00374F0A" w:rsidRDefault="00374F0A">
      <w:pPr>
        <w:widowControl w:val="0"/>
        <w:spacing w:line="238" w:lineRule="auto"/>
        <w:ind w:right="1091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 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овыео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редакторакомпь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ерного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мерного проек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боробр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ростые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стемысоб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 свя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ническ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оров;</w:t>
      </w:r>
    </w:p>
    <w:p w:rsidR="00374F0A" w:rsidRDefault="00374F0A">
      <w:pPr>
        <w:widowControl w:val="0"/>
        <w:spacing w:line="237" w:lineRule="auto"/>
        <w:ind w:right="-20"/>
        <w:rPr>
          <w:color w:val="000000"/>
          <w:sz w:val="24"/>
          <w:szCs w:val="24"/>
        </w:rPr>
        <w:sectPr w:rsidR="00374F0A">
          <w:pgSz w:w="16840" w:h="11911" w:orient="landscape"/>
          <w:pgMar w:top="1239" w:right="1130" w:bottom="850" w:left="1130" w:header="0" w:footer="0" w:gutter="0"/>
          <w:cols w:space="708"/>
        </w:sect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,впро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сеи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овлен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с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бъек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вно новогопро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кта;</w:t>
      </w:r>
      <w:bookmarkEnd w:id="6"/>
    </w:p>
    <w:p w:rsidR="00374F0A" w:rsidRDefault="00374F0A">
      <w:pPr>
        <w:widowControl w:val="0"/>
        <w:spacing w:line="239" w:lineRule="auto"/>
        <w:ind w:left="283" w:right="1084" w:hanging="283"/>
        <w:rPr>
          <w:color w:val="000000"/>
          <w:sz w:val="24"/>
          <w:szCs w:val="24"/>
        </w:rPr>
      </w:pPr>
      <w:bookmarkStart w:id="19" w:name=""/>
      <w:bookmarkEnd w:id="19"/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2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илип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ипро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бран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огопоме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 вк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яотборко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крет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боров, со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емы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лектро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роводк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spacing w:line="239" w:lineRule="auto"/>
        <w:ind w:left="283" w:right="95" w:hanging="283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pacing w:val="112"/>
          <w:sz w:val="24"/>
          <w:szCs w:val="24"/>
        </w:rPr>
        <w:t>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 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 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ср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ебног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тре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я;</w:t>
      </w:r>
    </w:p>
    <w:p w:rsidR="00374F0A" w:rsidRDefault="00374F0A">
      <w:pPr>
        <w:widowControl w:val="0"/>
        <w:spacing w:before="1" w:line="239" w:lineRule="auto"/>
        <w:ind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 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 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ии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 способа (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хнологии) по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кта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(н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</w:p>
    <w:p w:rsidR="00374F0A" w:rsidRDefault="00374F0A">
      <w:pPr>
        <w:widowControl w:val="0"/>
        <w:spacing w:before="41" w:line="240" w:lineRule="auto"/>
        <w:ind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 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оба).</w:t>
      </w:r>
    </w:p>
    <w:p w:rsidR="00374F0A" w:rsidRDefault="00374F0A">
      <w:pPr>
        <w:spacing w:after="18" w:line="220" w:lineRule="exact"/>
      </w:pPr>
    </w:p>
    <w:p w:rsidR="00374F0A" w:rsidRDefault="00374F0A">
      <w:pPr>
        <w:widowControl w:val="0"/>
        <w:spacing w:line="240" w:lineRule="auto"/>
        <w:ind w:left="4362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Позав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ш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уч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одаобу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ю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ся</w:t>
      </w:r>
      <w:r>
        <w:rPr>
          <w:b/>
          <w:bCs/>
          <w:color w:val="000000"/>
          <w:w w:val="98"/>
          <w:sz w:val="24"/>
          <w:szCs w:val="24"/>
        </w:rPr>
        <w:t>8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ас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:</w:t>
      </w:r>
    </w:p>
    <w:p w:rsidR="00374F0A" w:rsidRDefault="00374F0A">
      <w:pPr>
        <w:spacing w:after="24" w:line="240" w:lineRule="exact"/>
        <w:rPr>
          <w:sz w:val="24"/>
          <w:szCs w:val="24"/>
        </w:rPr>
      </w:pPr>
    </w:p>
    <w:p w:rsidR="00374F0A" w:rsidRDefault="00374F0A">
      <w:pPr>
        <w:widowControl w:val="0"/>
        <w:tabs>
          <w:tab w:val="left" w:pos="711"/>
        </w:tabs>
        <w:spacing w:line="238" w:lineRule="auto"/>
        <w:ind w:right="741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ьныеиперспек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вные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овс зада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;</w:t>
      </w:r>
    </w:p>
    <w:p w:rsidR="00374F0A" w:rsidRDefault="00374F0A">
      <w:pPr>
        <w:widowControl w:val="0"/>
        <w:tabs>
          <w:tab w:val="left" w:pos="711"/>
        </w:tabs>
        <w:spacing w:line="239" w:lineRule="auto"/>
        <w:ind w:left="141" w:right="2249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оврем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ания,в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слевр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гио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епроживан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ьныеипер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ранспор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а;</w:t>
      </w:r>
    </w:p>
    <w:p w:rsidR="00374F0A" w:rsidRDefault="00374F0A">
      <w:pPr>
        <w:widowControl w:val="0"/>
        <w:tabs>
          <w:tab w:val="left" w:pos="711"/>
        </w:tabs>
        <w:spacing w:before="1" w:line="238" w:lineRule="auto"/>
        <w:ind w:left="141" w:right="1078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 рынка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да,оп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сывае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лжи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нипрофес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,в том 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хрег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напроживан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</w:p>
    <w:p w:rsidR="00374F0A" w:rsidRDefault="00374F0A">
      <w:pPr>
        <w:widowControl w:val="0"/>
        <w:tabs>
          <w:tab w:val="left" w:pos="711"/>
        </w:tabs>
        <w:spacing w:line="240" w:lineRule="auto"/>
        <w:ind w:left="141" w:right="470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ю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номры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а,на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ёр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;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сля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 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койд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</w:p>
    <w:p w:rsidR="00374F0A" w:rsidRDefault="00374F0A">
      <w:pPr>
        <w:widowControl w:val="0"/>
        <w:tabs>
          <w:tab w:val="left" w:pos="711"/>
        </w:tabs>
        <w:spacing w:line="239" w:lineRule="auto"/>
        <w:ind w:left="141" w:right="331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ныйма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ериал в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ис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дачей 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сво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ства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шни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д, 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лектр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терм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можнос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ьобрабо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),эко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омические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ем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сточ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ков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),</w:t>
      </w:r>
    </w:p>
    <w:p w:rsidR="00374F0A" w:rsidRDefault="00374F0A">
      <w:pPr>
        <w:widowControl w:val="0"/>
        <w:tabs>
          <w:tab w:val="left" w:pos="711"/>
        </w:tabs>
        <w:spacing w:line="235" w:lineRule="auto"/>
        <w:ind w:right="395" w:firstLine="141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объяс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4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ехнологий,пол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бран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хтех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 </w:t>
      </w:r>
      <w:r>
        <w:rPr>
          <w:color w:val="000000"/>
          <w:w w:val="98"/>
          <w:sz w:val="24"/>
          <w:szCs w:val="24"/>
        </w:rPr>
        <w:t>21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веке,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профессии, свя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ыеср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ейсо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</w:p>
    <w:p w:rsidR="00374F0A" w:rsidRDefault="00374F0A">
      <w:pPr>
        <w:widowControl w:val="0"/>
        <w:tabs>
          <w:tab w:val="left" w:pos="711"/>
        </w:tabs>
        <w:spacing w:line="239" w:lineRule="auto"/>
        <w:ind w:left="141" w:right="794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ъяс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ринц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пымоделирования,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даёт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одель,адеква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</w:p>
    <w:p w:rsidR="00374F0A" w:rsidRDefault="00374F0A">
      <w:pPr>
        <w:widowControl w:val="0"/>
        <w:tabs>
          <w:tab w:val="left" w:pos="711"/>
        </w:tabs>
        <w:spacing w:line="239" w:lineRule="auto"/>
        <w:ind w:left="141" w:right="4665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рает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ответств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емили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даннымкри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ям,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тавля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нпи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я,адекв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</w:p>
    <w:p w:rsidR="00374F0A" w:rsidRDefault="00374F0A">
      <w:pPr>
        <w:widowControl w:val="0"/>
        <w:tabs>
          <w:tab w:val="left" w:pos="711"/>
        </w:tabs>
        <w:spacing w:line="239" w:lineRule="auto"/>
        <w:ind w:left="141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</w:t>
      </w:r>
    </w:p>
    <w:p w:rsidR="00374F0A" w:rsidRDefault="00374F0A">
      <w:pPr>
        <w:widowControl w:val="0"/>
        <w:tabs>
          <w:tab w:val="left" w:pos="711"/>
        </w:tabs>
        <w:spacing w:line="239" w:lineRule="auto"/>
        <w:ind w:left="141" w:right="8317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тзада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ессв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ойформ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4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 про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</w:t>
      </w:r>
    </w:p>
    <w:p w:rsidR="00374F0A" w:rsidRDefault="00374F0A">
      <w:pPr>
        <w:widowControl w:val="0"/>
        <w:tabs>
          <w:tab w:val="left" w:pos="711"/>
        </w:tabs>
        <w:spacing w:line="239" w:lineRule="auto"/>
        <w:ind w:left="141" w:right="4056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еспомо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а,ри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 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ческого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я,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лабор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огоисследов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нияпро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овпи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</w:p>
    <w:p w:rsidR="00374F0A" w:rsidRDefault="00374F0A">
      <w:pPr>
        <w:widowControl w:val="0"/>
        <w:tabs>
          <w:tab w:val="left" w:pos="1443"/>
        </w:tabs>
        <w:spacing w:line="242" w:lineRule="auto"/>
        <w:ind w:left="108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 xml:space="preserve"> 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ионного прое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адач,</w:t>
      </w:r>
    </w:p>
    <w:p w:rsidR="00374F0A" w:rsidRDefault="00374F0A">
      <w:pPr>
        <w:widowControl w:val="0"/>
        <w:spacing w:line="238" w:lineRule="auto"/>
        <w:ind w:left="1443" w:right="604" w:hanging="360"/>
        <w:rPr>
          <w:color w:val="000000"/>
          <w:sz w:val="24"/>
          <w:szCs w:val="24"/>
        </w:rPr>
        <w:sectPr w:rsidR="00374F0A">
          <w:pgSz w:w="16840" w:h="11911" w:orient="landscape"/>
          <w:pgMar w:top="1237" w:right="1134" w:bottom="850" w:left="1130" w:header="0" w:footer="0" w:gutter="0"/>
          <w:cols w:space="708"/>
        </w:sect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л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 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ого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оделирован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/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та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ранспор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ного ср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bookmarkEnd w:id="7"/>
    </w:p>
    <w:p w:rsidR="00374F0A" w:rsidRDefault="00374F0A">
      <w:pPr>
        <w:widowControl w:val="0"/>
        <w:spacing w:line="229" w:lineRule="auto"/>
        <w:ind w:left="1443" w:right="961" w:hanging="360"/>
        <w:rPr>
          <w:color w:val="000000"/>
          <w:sz w:val="24"/>
          <w:szCs w:val="24"/>
        </w:rPr>
      </w:pPr>
      <w:bookmarkStart w:id="20" w:name=""/>
      <w:bookmarkEnd w:id="20"/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 опы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роблем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ранс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ой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ё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color w:val="000000"/>
          <w:spacing w:val="-26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остоятел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ного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абл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дения,</w:t>
      </w:r>
    </w:p>
    <w:p w:rsidR="00374F0A" w:rsidRDefault="00374F0A">
      <w:pPr>
        <w:widowControl w:val="0"/>
        <w:tabs>
          <w:tab w:val="left" w:pos="1443"/>
        </w:tabs>
        <w:spacing w:before="7" w:line="239" w:lineRule="auto"/>
        <w:ind w:left="1080" w:right="556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оделирован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ранс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оков, </w:t>
      </w: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бъявл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ний,предлаг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ихрабо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</w:p>
    <w:p w:rsidR="00374F0A" w:rsidRDefault="00374F0A">
      <w:pPr>
        <w:widowControl w:val="0"/>
        <w:spacing w:before="7" w:line="238" w:lineRule="auto"/>
        <w:ind w:left="1443" w:right="901" w:hanging="36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овлен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 элемен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арных(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ихре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лирован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тре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/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астро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 рабоч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 /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ехнологического обо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</w:p>
    <w:p w:rsidR="00374F0A" w:rsidRDefault="00374F0A">
      <w:pPr>
        <w:widowControl w:val="0"/>
        <w:tabs>
          <w:tab w:val="left" w:pos="1443"/>
        </w:tabs>
        <w:spacing w:line="243" w:lineRule="auto"/>
        <w:ind w:left="1080" w:right="-2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</w:p>
    <w:p w:rsidR="00374F0A" w:rsidRDefault="00374F0A">
      <w:pPr>
        <w:widowControl w:val="0"/>
        <w:spacing w:line="238" w:lineRule="auto"/>
        <w:ind w:left="1443" w:right="255" w:hanging="360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>
        <w:rPr>
          <w:rFonts w:ascii="Symbol" w:hAnsi="Symbol" w:cs="Symbol"/>
          <w:color w:val="000000"/>
          <w:sz w:val="24"/>
          <w:szCs w:val="24"/>
        </w:rPr>
        <w:tab/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 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комб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нирован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требова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крес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рса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яматер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иинформац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аданными свойств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spacing w:line="240" w:lineRule="exact"/>
        <w:rPr>
          <w:sz w:val="24"/>
          <w:szCs w:val="24"/>
        </w:rPr>
      </w:pPr>
    </w:p>
    <w:p w:rsidR="00374F0A" w:rsidRDefault="00374F0A">
      <w:pPr>
        <w:spacing w:after="71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40" w:lineRule="auto"/>
        <w:ind w:left="2542" w:right="-20"/>
        <w:rPr>
          <w:b/>
          <w:bCs/>
          <w:color w:val="000000"/>
          <w:sz w:val="27"/>
          <w:szCs w:val="27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7"/>
          <w:szCs w:val="27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ДЕ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7"/>
          <w:szCs w:val="27"/>
        </w:rPr>
        <w:t>РЖ</w:t>
      </w: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7"/>
          <w:szCs w:val="27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ИЕП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7"/>
          <w:szCs w:val="27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7"/>
          <w:szCs w:val="27"/>
        </w:rPr>
        <w:t>ОГ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7"/>
          <w:szCs w:val="27"/>
        </w:rPr>
        <w:t>РАМ</w:t>
      </w: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МЫ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7"/>
          <w:szCs w:val="27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ЧЕ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7"/>
          <w:szCs w:val="27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НО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7"/>
          <w:szCs w:val="27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7"/>
          <w:szCs w:val="27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ПР</w:t>
      </w:r>
      <w:r>
        <w:rPr>
          <w:rFonts w:ascii="IERKJ+TimesNewRomanPSMT" w:hAnsi="IERKJ+TimesNewRomanPSMT" w:cs="IERKJ+TimesNewRomanPSMT"/>
          <w:b/>
          <w:bCs/>
          <w:color w:val="000000"/>
          <w:spacing w:val="-4"/>
          <w:sz w:val="27"/>
          <w:szCs w:val="27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7"/>
          <w:szCs w:val="27"/>
        </w:rPr>
        <w:t>Д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7"/>
          <w:szCs w:val="27"/>
        </w:rPr>
        <w:t>МЕТА</w:t>
      </w: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«ТЕ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7"/>
          <w:szCs w:val="27"/>
        </w:rPr>
        <w:t>Х</w:t>
      </w: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НО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7"/>
          <w:szCs w:val="27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ОГ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7"/>
          <w:szCs w:val="27"/>
        </w:rPr>
        <w:t>ИЯ»</w:t>
      </w:r>
    </w:p>
    <w:p w:rsidR="00374F0A" w:rsidRDefault="00374F0A">
      <w:pPr>
        <w:spacing w:after="71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40" w:lineRule="auto"/>
        <w:ind w:left="7297" w:right="-20"/>
        <w:rPr>
          <w:b/>
          <w:bCs/>
          <w:color w:val="000000"/>
          <w:sz w:val="27"/>
          <w:szCs w:val="27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7"/>
          <w:szCs w:val="27"/>
        </w:rPr>
        <w:t>5КЛ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7"/>
          <w:szCs w:val="27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7"/>
          <w:szCs w:val="27"/>
        </w:rPr>
        <w:t>СС</w:t>
      </w:r>
    </w:p>
    <w:p w:rsidR="00374F0A" w:rsidRDefault="00374F0A">
      <w:pPr>
        <w:spacing w:after="68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40" w:lineRule="auto"/>
        <w:ind w:left="708" w:right="-20"/>
        <w:rPr>
          <w:b/>
          <w:bCs/>
          <w:i/>
          <w:iCs/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pacing w:val="14"/>
          <w:sz w:val="24"/>
          <w:szCs w:val="24"/>
        </w:rPr>
        <w:t>I</w:t>
      </w:r>
      <w:r>
        <w:rPr>
          <w:b/>
          <w:bCs/>
          <w:i/>
          <w:iCs/>
          <w:color w:val="000000"/>
          <w:spacing w:val="15"/>
          <w:w w:val="93"/>
          <w:sz w:val="24"/>
          <w:szCs w:val="24"/>
        </w:rPr>
        <w:t>.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«Со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нные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ер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ые,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ф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ииип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я»–</w:t>
      </w:r>
      <w:r>
        <w:rPr>
          <w:b/>
          <w:bCs/>
          <w:color w:val="000000"/>
          <w:w w:val="98"/>
          <w:sz w:val="24"/>
          <w:szCs w:val="24"/>
        </w:rPr>
        <w:t>6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b/>
          <w:bCs/>
          <w:i/>
          <w:iCs/>
          <w:color w:val="000000"/>
          <w:w w:val="93"/>
          <w:sz w:val="24"/>
          <w:szCs w:val="24"/>
        </w:rPr>
        <w:t>.</w:t>
      </w:r>
    </w:p>
    <w:p w:rsidR="00374F0A" w:rsidRDefault="00374F0A">
      <w:pPr>
        <w:spacing w:after="108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75" w:lineRule="auto"/>
        <w:ind w:right="596" w:firstLine="94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Потреб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ей. О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Потреб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потреб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а.При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 орга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иирекламы.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 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рек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амы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потреб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Ц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кл жи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ехнологии,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before="2" w:line="274" w:lineRule="auto"/>
        <w:ind w:right="58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разв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ятех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очникира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логий: эво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6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ыт,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ых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азв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тие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огийипроблемы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поген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действ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иии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ровое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ство.Зако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омер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кого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</w:t>
      </w:r>
    </w:p>
    <w:p w:rsidR="00374F0A" w:rsidRDefault="00374F0A">
      <w:pPr>
        <w:widowControl w:val="0"/>
        <w:spacing w:line="268" w:lineRule="auto"/>
        <w:ind w:right="151" w:firstLine="71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опар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ры,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ыр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рсы,р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Ви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дыр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сов.С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особы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сов.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стьрес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сов.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рсов. Условия 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 Побоч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эффекты реа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 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про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ва.</w:t>
      </w:r>
    </w:p>
    <w:p w:rsidR="00374F0A" w:rsidRDefault="00374F0A">
      <w:pPr>
        <w:widowControl w:val="0"/>
        <w:spacing w:before="5" w:line="240" w:lineRule="auto"/>
        <w:ind w:left="711"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лизи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тезкак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дствар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икапров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яморфолог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spacing w:after="116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61" w:lineRule="auto"/>
        <w:ind w:left="711" w:right="486" w:hanging="2"/>
        <w:rPr>
          <w:b/>
          <w:bCs/>
          <w:i/>
          <w:iCs/>
          <w:color w:val="000000"/>
          <w:sz w:val="24"/>
          <w:szCs w:val="24"/>
        </w:rPr>
        <w:sectPr w:rsidR="00374F0A">
          <w:pgSz w:w="16840" w:h="11911" w:orient="landscape"/>
          <w:pgMar w:top="1237" w:right="1134" w:bottom="850" w:left="1130" w:header="0" w:footer="0" w:gutter="0"/>
          <w:cols w:space="708"/>
        </w:sectPr>
      </w:pPr>
      <w:r>
        <w:rPr>
          <w:b/>
          <w:bCs/>
          <w:color w:val="000000"/>
          <w:spacing w:val="19"/>
          <w:sz w:val="24"/>
          <w:szCs w:val="24"/>
        </w:rPr>
        <w:t>I</w:t>
      </w:r>
      <w:r>
        <w:rPr>
          <w:b/>
          <w:bCs/>
          <w:color w:val="000000"/>
          <w:spacing w:val="20"/>
          <w:sz w:val="24"/>
          <w:szCs w:val="24"/>
        </w:rPr>
        <w:t>I</w:t>
      </w:r>
      <w:r>
        <w:rPr>
          <w:b/>
          <w:bCs/>
          <w:color w:val="000000"/>
          <w:spacing w:val="19"/>
          <w:w w:val="93"/>
          <w:sz w:val="24"/>
          <w:szCs w:val="24"/>
        </w:rPr>
        <w:t>.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«Фо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ехно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йк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о</w:t>
      </w:r>
      <w:r>
        <w:rPr>
          <w:b/>
          <w:bCs/>
          <w:color w:val="000000"/>
          <w:spacing w:val="-2"/>
          <w:w w:val="108"/>
          <w:sz w:val="24"/>
          <w:szCs w:val="24"/>
        </w:rPr>
        <w:t>-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3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шл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яобу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ю</w:t>
      </w:r>
      <w:r>
        <w:rPr>
          <w:rFonts w:ascii="IERKJ+TimesNewRomanPSMT" w:hAnsi="IERKJ+TimesNewRomanPSMT" w:cs="IERKJ+TimesNewRomanPSMT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sz w:val="24"/>
          <w:szCs w:val="24"/>
        </w:rPr>
        <w:t>х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ся»–</w:t>
      </w:r>
      <w:r>
        <w:rPr>
          <w:b/>
          <w:bCs/>
          <w:color w:val="000000"/>
          <w:w w:val="98"/>
          <w:sz w:val="24"/>
          <w:szCs w:val="24"/>
        </w:rPr>
        <w:t>60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. 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</w:t>
      </w:r>
      <w:r>
        <w:rPr>
          <w:b/>
          <w:bCs/>
          <w:i/>
          <w:iCs/>
          <w:color w:val="000000"/>
          <w:w w:val="98"/>
          <w:sz w:val="24"/>
          <w:szCs w:val="24"/>
        </w:rPr>
        <w:t>1</w:t>
      </w:r>
      <w:r>
        <w:rPr>
          <w:b/>
          <w:bCs/>
          <w:i/>
          <w:iCs/>
          <w:color w:val="000000"/>
          <w:w w:val="93"/>
          <w:sz w:val="24"/>
          <w:szCs w:val="24"/>
        </w:rPr>
        <w:t>.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«За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 xml:space="preserve">уск </w:t>
      </w:r>
      <w:r>
        <w:rPr>
          <w:b/>
          <w:bCs/>
          <w:i/>
          <w:iCs/>
          <w:color w:val="000000"/>
          <w:w w:val="98"/>
          <w:sz w:val="24"/>
          <w:szCs w:val="24"/>
        </w:rPr>
        <w:t>1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а.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уль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ыха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 xml:space="preserve">а 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»–</w:t>
      </w:r>
      <w:r>
        <w:rPr>
          <w:b/>
          <w:bCs/>
          <w:i/>
          <w:iCs/>
          <w:color w:val="000000"/>
          <w:w w:val="98"/>
          <w:sz w:val="24"/>
          <w:szCs w:val="24"/>
        </w:rPr>
        <w:t>18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асов</w:t>
      </w:r>
      <w:bookmarkEnd w:id="8"/>
    </w:p>
    <w:p w:rsidR="00374F0A" w:rsidRDefault="00374F0A">
      <w:pPr>
        <w:widowControl w:val="0"/>
        <w:spacing w:line="270" w:lineRule="auto"/>
        <w:ind w:right="26" w:firstLine="710"/>
        <w:rPr>
          <w:color w:val="000000"/>
          <w:sz w:val="24"/>
          <w:szCs w:val="24"/>
        </w:rPr>
      </w:pPr>
      <w:bookmarkStart w:id="21" w:name="_page_69_0"/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редставле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скойи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огич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ской информ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е.Те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ртеж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ская карта.Ал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тм. 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 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сание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 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оцес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 спомо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ектр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ческая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проект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ия,ко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я.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пособывыявле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ей.М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before="11" w:line="273" w:lineRule="auto"/>
        <w:ind w:left="711" w:right="949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Порядокде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кции/механи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ма.С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особысоединен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ики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Порядокдейс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вий попроект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/ме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</w:t>
      </w:r>
    </w:p>
    <w:p w:rsidR="00374F0A" w:rsidRDefault="00374F0A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етворя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ще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(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о)зад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виям.</w:t>
      </w:r>
    </w:p>
    <w:p w:rsidR="00374F0A" w:rsidRDefault="00374F0A">
      <w:pPr>
        <w:widowControl w:val="0"/>
        <w:spacing w:before="24" w:line="240" w:lineRule="auto"/>
        <w:ind w:left="711" w:right="-20"/>
        <w:rPr>
          <w:b/>
          <w:bCs/>
          <w:i/>
          <w:iCs/>
          <w:color w:val="000000"/>
          <w:sz w:val="24"/>
          <w:szCs w:val="24"/>
        </w:rPr>
      </w:pP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Тема:«За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</w:t>
      </w:r>
      <w:r>
        <w:rPr>
          <w:b/>
          <w:bCs/>
          <w:i/>
          <w:iCs/>
          <w:color w:val="000000"/>
          <w:w w:val="98"/>
          <w:sz w:val="24"/>
          <w:szCs w:val="24"/>
        </w:rPr>
        <w:t>2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роекта</w:t>
      </w:r>
      <w:r>
        <w:rPr>
          <w:b/>
          <w:bCs/>
          <w:color w:val="000000"/>
          <w:w w:val="93"/>
          <w:sz w:val="24"/>
          <w:szCs w:val="24"/>
        </w:rPr>
        <w:t>.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По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вка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р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сова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ия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»–</w:t>
      </w:r>
      <w:r>
        <w:rPr>
          <w:b/>
          <w:bCs/>
          <w:i/>
          <w:iCs/>
          <w:color w:val="000000"/>
          <w:w w:val="98"/>
          <w:sz w:val="24"/>
          <w:szCs w:val="24"/>
        </w:rPr>
        <w:t>18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часов.</w:t>
      </w:r>
    </w:p>
    <w:p w:rsidR="00374F0A" w:rsidRDefault="00374F0A">
      <w:pPr>
        <w:widowControl w:val="0"/>
        <w:spacing w:before="29" w:line="275" w:lineRule="auto"/>
        <w:ind w:right="647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койсис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емы.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одерн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лия исо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якакв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ды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</w:t>
      </w:r>
    </w:p>
    <w:p w:rsidR="00374F0A" w:rsidRDefault="00374F0A">
      <w:pPr>
        <w:widowControl w:val="0"/>
        <w:spacing w:before="5" w:line="274" w:lineRule="auto"/>
        <w:ind w:right="952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 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 зада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 си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: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ожде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 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 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ис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 ана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обы мод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ерна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ния.Сбор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й.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едова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йпои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4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Испы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тымод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.Модер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кта.</w:t>
      </w:r>
    </w:p>
    <w:p w:rsidR="00374F0A" w:rsidRDefault="00374F0A">
      <w:pPr>
        <w:widowControl w:val="0"/>
        <w:spacing w:line="240" w:lineRule="auto"/>
        <w:ind w:left="711" w:right="-20"/>
        <w:rPr>
          <w:color w:val="000000"/>
          <w:sz w:val="24"/>
          <w:szCs w:val="24"/>
        </w:rPr>
      </w:pP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Тема:«За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</w:t>
      </w:r>
      <w:r>
        <w:rPr>
          <w:b/>
          <w:bCs/>
          <w:i/>
          <w:iCs/>
          <w:color w:val="000000"/>
          <w:w w:val="98"/>
          <w:sz w:val="24"/>
          <w:szCs w:val="24"/>
        </w:rPr>
        <w:t>3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а.Ве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ш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еж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ы» –</w:t>
      </w:r>
      <w:r>
        <w:rPr>
          <w:b/>
          <w:bCs/>
          <w:i/>
          <w:iCs/>
          <w:color w:val="000000"/>
          <w:w w:val="98"/>
          <w:sz w:val="24"/>
          <w:szCs w:val="24"/>
        </w:rPr>
        <w:t>12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ча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ов</w:t>
      </w:r>
      <w:r>
        <w:rPr>
          <w:color w:val="000000"/>
          <w:w w:val="99"/>
          <w:sz w:val="24"/>
          <w:szCs w:val="24"/>
        </w:rPr>
        <w:t>.</w:t>
      </w:r>
    </w:p>
    <w:p w:rsidR="00374F0A" w:rsidRDefault="00374F0A">
      <w:pPr>
        <w:widowControl w:val="0"/>
        <w:spacing w:before="25" w:line="276" w:lineRule="auto"/>
        <w:ind w:right="110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отовл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иаль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огопро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а.Апроба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япо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кта.Мо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кта. 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ием эле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ых(не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6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ре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я/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астро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ов/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кого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ния(практ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40" w:lineRule="auto"/>
        <w:ind w:left="711" w:right="-20"/>
        <w:rPr>
          <w:b/>
          <w:bCs/>
          <w:i/>
          <w:iCs/>
          <w:color w:val="000000"/>
          <w:sz w:val="24"/>
          <w:szCs w:val="24"/>
        </w:rPr>
      </w:pP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Тема:«За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</w:t>
      </w:r>
      <w:r>
        <w:rPr>
          <w:b/>
          <w:bCs/>
          <w:i/>
          <w:iCs/>
          <w:color w:val="000000"/>
          <w:w w:val="98"/>
          <w:sz w:val="24"/>
          <w:szCs w:val="24"/>
        </w:rPr>
        <w:t>4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а.Со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w w:val="99"/>
          <w:sz w:val="24"/>
          <w:szCs w:val="24"/>
        </w:rPr>
        <w:t>з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из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ийиз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ц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онных м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ер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 xml:space="preserve">алов»– </w:t>
      </w:r>
      <w:r>
        <w:rPr>
          <w:b/>
          <w:bCs/>
          <w:i/>
          <w:iCs/>
          <w:color w:val="000000"/>
          <w:w w:val="98"/>
          <w:sz w:val="24"/>
          <w:szCs w:val="24"/>
        </w:rPr>
        <w:t>12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ча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ов</w:t>
      </w:r>
    </w:p>
    <w:p w:rsidR="00374F0A" w:rsidRDefault="00374F0A">
      <w:pPr>
        <w:widowControl w:val="0"/>
        <w:spacing w:before="25" w:line="276" w:lineRule="auto"/>
        <w:ind w:right="534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озамы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лапо алгор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у(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елоч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 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 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 выбора систе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д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я/мод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кации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(по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сковый ианал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кий 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апы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дея</w:t>
      </w:r>
      <w:r>
        <w:rPr>
          <w:rFonts w:ascii="DIFGF+TimesNewRomanPSMT" w:hAnsi="DIFGF+TimesNewRomanPSMT" w:cs="DIFGF+TimesNewRomanPSMT"/>
          <w:color w:val="000000"/>
          <w:spacing w:val="1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а) 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 собс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 дея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ти(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ямоде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 до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)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пров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ссл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сов 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а: дом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одерж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шко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одерж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е).</w:t>
      </w:r>
    </w:p>
    <w:p w:rsidR="00374F0A" w:rsidRDefault="00374F0A">
      <w:pPr>
        <w:widowControl w:val="0"/>
        <w:spacing w:before="2" w:line="274" w:lineRule="auto"/>
        <w:ind w:right="1002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е. 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моде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ей. Испол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модел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й в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ессе проек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ятех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ы.Простые 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мыкак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стьте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ем.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редако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дыдв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емы.</w:t>
      </w:r>
    </w:p>
    <w:p w:rsidR="00374F0A" w:rsidRDefault="00374F0A">
      <w:pPr>
        <w:widowControl w:val="0"/>
        <w:spacing w:line="263" w:lineRule="auto"/>
        <w:ind w:left="708" w:right="57"/>
        <w:rPr>
          <w:color w:val="000000"/>
          <w:sz w:val="24"/>
          <w:szCs w:val="24"/>
        </w:rPr>
      </w:pPr>
      <w:r>
        <w:rPr>
          <w:b/>
          <w:bCs/>
          <w:color w:val="000000"/>
          <w:spacing w:val="21"/>
          <w:sz w:val="24"/>
          <w:szCs w:val="24"/>
        </w:rPr>
        <w:t>III</w:t>
      </w:r>
      <w:r>
        <w:rPr>
          <w:b/>
          <w:bCs/>
          <w:color w:val="000000"/>
          <w:spacing w:val="22"/>
          <w:w w:val="93"/>
          <w:sz w:val="24"/>
          <w:szCs w:val="24"/>
        </w:rPr>
        <w:t>.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«Пос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еоб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азова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рийипл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оввоб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фе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 са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я»–</w:t>
      </w:r>
      <w:r>
        <w:rPr>
          <w:b/>
          <w:bCs/>
          <w:color w:val="000000"/>
          <w:w w:val="98"/>
          <w:sz w:val="24"/>
          <w:szCs w:val="24"/>
        </w:rPr>
        <w:t>4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а. 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хся,р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енао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овесовреме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</w:p>
    <w:p w:rsidR="00374F0A" w:rsidRDefault="00374F0A">
      <w:pPr>
        <w:widowControl w:val="0"/>
        <w:spacing w:before="8" w:line="240" w:lineRule="auto"/>
        <w:ind w:right="-20"/>
        <w:rPr>
          <w:color w:val="000000"/>
          <w:sz w:val="24"/>
          <w:szCs w:val="24"/>
        </w:rPr>
        <w:sectPr w:rsidR="00374F0A">
          <w:pgSz w:w="16840" w:h="11911" w:orient="landscape"/>
          <w:pgMar w:top="1235" w:right="1134" w:bottom="850" w:left="1130" w:header="0" w:footer="0" w:gutter="0"/>
          <w:cols w:space="708"/>
        </w:sect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яющ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гио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а,рабочие ме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аиих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bookmarkEnd w:id="21"/>
    </w:p>
    <w:p w:rsidR="00374F0A" w:rsidRDefault="00374F0A">
      <w:pPr>
        <w:widowControl w:val="0"/>
        <w:spacing w:line="240" w:lineRule="auto"/>
        <w:ind w:left="7084" w:right="-20"/>
        <w:rPr>
          <w:b/>
          <w:bCs/>
          <w:color w:val="000000"/>
          <w:sz w:val="24"/>
          <w:szCs w:val="24"/>
        </w:rPr>
      </w:pPr>
      <w:bookmarkStart w:id="22" w:name="_page_71_0"/>
      <w:r>
        <w:rPr>
          <w:b/>
          <w:bCs/>
          <w:color w:val="000000"/>
          <w:w w:val="98"/>
          <w:sz w:val="24"/>
          <w:szCs w:val="24"/>
        </w:rPr>
        <w:t>6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КЛ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АСС</w:t>
      </w:r>
    </w:p>
    <w:p w:rsidR="00374F0A" w:rsidRDefault="00374F0A">
      <w:pPr>
        <w:spacing w:after="21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63" w:lineRule="auto"/>
        <w:ind w:left="711" w:right="178" w:hanging="2"/>
        <w:rPr>
          <w:color w:val="000000"/>
          <w:sz w:val="24"/>
          <w:szCs w:val="24"/>
        </w:rPr>
      </w:pPr>
      <w:r>
        <w:rPr>
          <w:b/>
          <w:bCs/>
          <w:color w:val="000000"/>
          <w:spacing w:val="14"/>
          <w:sz w:val="24"/>
          <w:szCs w:val="24"/>
        </w:rPr>
        <w:t>I</w:t>
      </w:r>
      <w:r>
        <w:rPr>
          <w:b/>
          <w:bCs/>
          <w:color w:val="000000"/>
          <w:spacing w:val="15"/>
          <w:w w:val="93"/>
          <w:sz w:val="24"/>
          <w:szCs w:val="24"/>
        </w:rPr>
        <w:t>.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«Со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нные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ер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ые,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ф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ииип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я»–</w:t>
      </w:r>
      <w:r>
        <w:rPr>
          <w:b/>
          <w:bCs/>
          <w:color w:val="000000"/>
          <w:w w:val="98"/>
          <w:sz w:val="24"/>
          <w:szCs w:val="24"/>
        </w:rPr>
        <w:t>4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а. 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клтех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.Технолог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ческая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емакак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во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ля 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яба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ждч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ека.</w:t>
      </w:r>
    </w:p>
    <w:p w:rsidR="00374F0A" w:rsidRDefault="00374F0A">
      <w:pPr>
        <w:widowControl w:val="0"/>
        <w:spacing w:before="17" w:line="240" w:lineRule="auto"/>
        <w:ind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Морфо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</w:t>
      </w:r>
    </w:p>
    <w:p w:rsidR="00374F0A" w:rsidRDefault="00374F0A">
      <w:pPr>
        <w:widowControl w:val="0"/>
        <w:spacing w:before="40" w:line="276" w:lineRule="auto"/>
        <w:ind w:right="540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Входы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выходыт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койсис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ы.Управл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кихсис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.Обр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систем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едов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тел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челов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ка. 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стема 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томат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 Про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иров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в.</w:t>
      </w:r>
    </w:p>
    <w:p w:rsidR="00374F0A" w:rsidRDefault="00374F0A">
      <w:pPr>
        <w:widowControl w:val="0"/>
        <w:spacing w:line="263" w:lineRule="auto"/>
        <w:ind w:right="496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огии сел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я,ремо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ржа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before="11" w:line="274" w:lineRule="auto"/>
        <w:ind w:right="1685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лья.Т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ржан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аимоде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ми ЖКХ.Хр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родово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не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родово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ктов.</w:t>
      </w:r>
    </w:p>
    <w:p w:rsidR="00374F0A" w:rsidRDefault="00374F0A">
      <w:pPr>
        <w:widowControl w:val="0"/>
        <w:ind w:left="711" w:right="615" w:hanging="2"/>
        <w:rPr>
          <w:b/>
          <w:bCs/>
          <w:i/>
          <w:iCs/>
          <w:color w:val="000000"/>
          <w:sz w:val="24"/>
          <w:szCs w:val="24"/>
        </w:rPr>
      </w:pPr>
      <w:r>
        <w:rPr>
          <w:b/>
          <w:bCs/>
          <w:color w:val="000000"/>
          <w:spacing w:val="19"/>
          <w:sz w:val="24"/>
          <w:szCs w:val="24"/>
        </w:rPr>
        <w:t>I</w:t>
      </w:r>
      <w:r>
        <w:rPr>
          <w:b/>
          <w:bCs/>
          <w:color w:val="000000"/>
          <w:spacing w:val="20"/>
          <w:sz w:val="24"/>
          <w:szCs w:val="24"/>
        </w:rPr>
        <w:t>I</w:t>
      </w:r>
      <w:r>
        <w:rPr>
          <w:b/>
          <w:bCs/>
          <w:color w:val="000000"/>
          <w:spacing w:val="19"/>
          <w:w w:val="93"/>
          <w:sz w:val="24"/>
          <w:szCs w:val="24"/>
        </w:rPr>
        <w:t>.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«Фо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ехно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йк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о</w:t>
      </w:r>
      <w:r>
        <w:rPr>
          <w:b/>
          <w:bCs/>
          <w:color w:val="000000"/>
          <w:spacing w:val="-2"/>
          <w:w w:val="108"/>
          <w:sz w:val="24"/>
          <w:szCs w:val="24"/>
        </w:rPr>
        <w:t>-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3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шл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яобу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ю</w:t>
      </w:r>
      <w:r>
        <w:rPr>
          <w:rFonts w:ascii="IERKJ+TimesNewRomanPSMT" w:hAnsi="IERKJ+TimesNewRomanPSMT" w:cs="IERKJ+TimesNewRomanPSMT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sz w:val="24"/>
          <w:szCs w:val="24"/>
        </w:rPr>
        <w:t>х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ся»–</w:t>
      </w:r>
      <w:r>
        <w:rPr>
          <w:b/>
          <w:bCs/>
          <w:color w:val="000000"/>
          <w:w w:val="98"/>
          <w:sz w:val="24"/>
          <w:szCs w:val="24"/>
        </w:rPr>
        <w:t>62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а. 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 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 xml:space="preserve">уск </w:t>
      </w:r>
      <w:r>
        <w:rPr>
          <w:b/>
          <w:bCs/>
          <w:i/>
          <w:iCs/>
          <w:color w:val="000000"/>
          <w:w w:val="98"/>
          <w:sz w:val="24"/>
          <w:szCs w:val="24"/>
        </w:rPr>
        <w:t>1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та «Кухо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ы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 xml:space="preserve"> набор» –</w:t>
      </w:r>
      <w:r>
        <w:rPr>
          <w:b/>
          <w:bCs/>
          <w:i/>
          <w:iCs/>
          <w:color w:val="000000"/>
          <w:w w:val="98"/>
          <w:sz w:val="24"/>
          <w:szCs w:val="24"/>
        </w:rPr>
        <w:t>18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ча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line="261" w:lineRule="auto"/>
        <w:ind w:right="550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острое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остира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ов: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кт, 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с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роект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роект,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ссл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 проек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социаль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ыйпроек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74" w:lineRule="auto"/>
        <w:ind w:right="1227" w:firstLine="71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особыобработ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ктов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яипо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екач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я: выбор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Совре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ромышле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ипо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нияпро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 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ания.</w:t>
      </w:r>
    </w:p>
    <w:p w:rsidR="00374F0A" w:rsidRDefault="00374F0A">
      <w:pPr>
        <w:widowControl w:val="0"/>
        <w:spacing w:line="240" w:lineRule="auto"/>
        <w:ind w:left="711" w:right="-20"/>
        <w:rPr>
          <w:b/>
          <w:bCs/>
          <w:i/>
          <w:iCs/>
          <w:color w:val="000000"/>
          <w:sz w:val="24"/>
          <w:szCs w:val="24"/>
        </w:rPr>
      </w:pP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Тема:«За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</w:t>
      </w:r>
      <w:r>
        <w:rPr>
          <w:b/>
          <w:bCs/>
          <w:i/>
          <w:iCs/>
          <w:color w:val="000000"/>
          <w:w w:val="98"/>
          <w:sz w:val="24"/>
          <w:szCs w:val="24"/>
        </w:rPr>
        <w:t>2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а.Р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уч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ад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вер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я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,П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све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 (ме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,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р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во)»–</w:t>
      </w:r>
      <w:r>
        <w:rPr>
          <w:b/>
          <w:bCs/>
          <w:i/>
          <w:iCs/>
          <w:color w:val="000000"/>
          <w:w w:val="98"/>
          <w:sz w:val="24"/>
          <w:szCs w:val="24"/>
        </w:rPr>
        <w:t>16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ча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before="26" w:line="275" w:lineRule="auto"/>
        <w:ind w:right="228" w:firstLine="71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Сбор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икко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.Про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ниеик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рото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ации.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одерн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</w:t>
      </w:r>
    </w:p>
    <w:p w:rsidR="00374F0A" w:rsidRDefault="00374F0A">
      <w:pPr>
        <w:widowControl w:val="0"/>
        <w:spacing w:before="2" w:line="270" w:lineRule="auto"/>
        <w:ind w:left="711" w:right="1893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ктанарынке.Сег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ярын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а.По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ицио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кта.Маркет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Тема:«За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</w:t>
      </w:r>
      <w:r>
        <w:rPr>
          <w:b/>
          <w:bCs/>
          <w:i/>
          <w:iCs/>
          <w:color w:val="000000"/>
          <w:w w:val="98"/>
          <w:sz w:val="24"/>
          <w:szCs w:val="24"/>
        </w:rPr>
        <w:t>3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а.П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вка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 xml:space="preserve"> ч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аш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к»–</w:t>
      </w:r>
      <w:r>
        <w:rPr>
          <w:b/>
          <w:bCs/>
          <w:i/>
          <w:iCs/>
          <w:color w:val="000000"/>
          <w:w w:val="98"/>
          <w:sz w:val="24"/>
          <w:szCs w:val="24"/>
        </w:rPr>
        <w:t>14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ча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.</w:t>
      </w:r>
    </w:p>
    <w:p w:rsidR="00374F0A" w:rsidRDefault="00374F0A">
      <w:pPr>
        <w:widowControl w:val="0"/>
        <w:spacing w:line="270" w:lineRule="auto"/>
        <w:ind w:right="361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Составле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екарт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ростыхм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мов,вкл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чаясбор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ймодели вс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ктора. По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моде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ме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ма,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тояще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4</w:t>
      </w:r>
      <w:r>
        <w:rPr>
          <w:color w:val="000000"/>
          <w:w w:val="108"/>
          <w:sz w:val="24"/>
          <w:szCs w:val="24"/>
        </w:rPr>
        <w:t>-</w:t>
      </w:r>
      <w:r>
        <w:rPr>
          <w:color w:val="000000"/>
          <w:w w:val="98"/>
          <w:sz w:val="24"/>
          <w:szCs w:val="24"/>
        </w:rPr>
        <w:t>5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мов пок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койс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75" w:lineRule="auto"/>
        <w:ind w:right="776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 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 зада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ции: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ожде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риан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ов, 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 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ис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 ана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обы мод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ерна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ния.Ко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тыхс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стем собрат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ове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кторов.</w:t>
      </w:r>
    </w:p>
    <w:p w:rsidR="00374F0A" w:rsidRDefault="00374F0A">
      <w:pPr>
        <w:widowControl w:val="0"/>
        <w:spacing w:line="279" w:lineRule="auto"/>
        <w:ind w:right="806" w:firstLine="708"/>
        <w:rPr>
          <w:color w:val="000000"/>
          <w:sz w:val="24"/>
          <w:szCs w:val="24"/>
        </w:rPr>
        <w:sectPr w:rsidR="00374F0A">
          <w:pgSz w:w="16840" w:h="11911" w:orient="landscape"/>
          <w:pgMar w:top="1507" w:right="1134" w:bottom="850" w:left="1130" w:header="0" w:footer="0" w:gutter="0"/>
          <w:cols w:space="708"/>
        </w:sect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Составле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когопро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.Апроба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про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bookmarkEnd w:id="22"/>
    </w:p>
    <w:p w:rsidR="00374F0A" w:rsidRDefault="00374F0A">
      <w:pPr>
        <w:widowControl w:val="0"/>
        <w:spacing w:line="240" w:lineRule="auto"/>
        <w:ind w:left="711" w:right="-20"/>
        <w:rPr>
          <w:b/>
          <w:bCs/>
          <w:i/>
          <w:iCs/>
          <w:color w:val="000000"/>
          <w:sz w:val="24"/>
          <w:szCs w:val="24"/>
        </w:rPr>
      </w:pPr>
      <w:bookmarkStart w:id="23" w:name="_page_73_0"/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Тема:«За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</w:t>
      </w:r>
      <w:r>
        <w:rPr>
          <w:b/>
          <w:bCs/>
          <w:i/>
          <w:iCs/>
          <w:color w:val="000000"/>
          <w:w w:val="98"/>
          <w:sz w:val="24"/>
          <w:szCs w:val="24"/>
        </w:rPr>
        <w:t>4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а.На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ен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ы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ьн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к»–</w:t>
      </w:r>
      <w:r>
        <w:rPr>
          <w:b/>
          <w:bCs/>
          <w:i/>
          <w:iCs/>
          <w:color w:val="000000"/>
          <w:w w:val="98"/>
          <w:sz w:val="24"/>
          <w:szCs w:val="24"/>
        </w:rPr>
        <w:t>14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ча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ов</w:t>
      </w:r>
    </w:p>
    <w:p w:rsidR="00374F0A" w:rsidRDefault="00374F0A">
      <w:pPr>
        <w:widowControl w:val="0"/>
        <w:spacing w:before="30" w:line="275" w:lineRule="auto"/>
        <w:ind w:right="13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лгор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овлен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ых(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тре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6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ихре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я) рабочих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 (про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кт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я–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 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).</w:t>
      </w:r>
    </w:p>
    <w:p w:rsidR="00374F0A" w:rsidRDefault="00374F0A">
      <w:pPr>
        <w:widowControl w:val="0"/>
        <w:spacing w:before="5" w:line="273" w:lineRule="auto"/>
        <w:ind w:right="194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са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еме(напр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реэле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.Ком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проведе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евир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 (на 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мере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нспор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огоср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дства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before="7" w:line="274" w:lineRule="auto"/>
        <w:ind w:right="92" w:firstLine="708"/>
        <w:rPr>
          <w:i/>
          <w:iCs/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Модификация меха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ма 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 основет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ех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ес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к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ой докуме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тации д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я по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у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ия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д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ых 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вой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тв 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w w:val="99"/>
          <w:sz w:val="24"/>
          <w:szCs w:val="24"/>
        </w:rPr>
        <w:t>(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р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ешения 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ада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)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 –мо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д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ирование с по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ощ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ью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стр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у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ктора 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и 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ирт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у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ой ср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де. Про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ей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ш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ие роб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40" w:lineRule="auto"/>
        <w:ind w:left="711"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роекта.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ецификафандрай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гадляр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овпроектов.</w:t>
      </w:r>
    </w:p>
    <w:p w:rsidR="00374F0A" w:rsidRDefault="00374F0A">
      <w:pPr>
        <w:widowControl w:val="0"/>
        <w:spacing w:before="36" w:line="265" w:lineRule="auto"/>
        <w:ind w:left="711" w:right="603" w:hanging="2"/>
        <w:rPr>
          <w:color w:val="000000"/>
          <w:sz w:val="24"/>
          <w:szCs w:val="24"/>
        </w:rPr>
      </w:pPr>
      <w:r>
        <w:rPr>
          <w:b/>
          <w:bCs/>
          <w:color w:val="000000"/>
          <w:spacing w:val="21"/>
          <w:sz w:val="24"/>
          <w:szCs w:val="24"/>
        </w:rPr>
        <w:t>III</w:t>
      </w:r>
      <w:r>
        <w:rPr>
          <w:b/>
          <w:bCs/>
          <w:color w:val="000000"/>
          <w:spacing w:val="22"/>
          <w:w w:val="93"/>
          <w:sz w:val="24"/>
          <w:szCs w:val="24"/>
        </w:rPr>
        <w:t>.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«Пос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еоб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азова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ых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ийипл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оввоб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ипр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фесс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оса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я»–</w:t>
      </w:r>
      <w:r>
        <w:rPr>
          <w:b/>
          <w:bCs/>
          <w:color w:val="000000"/>
          <w:w w:val="98"/>
          <w:sz w:val="24"/>
          <w:szCs w:val="24"/>
        </w:rPr>
        <w:t>4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часа. 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аяотра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ан.Проф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сии вобла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ва.</w:t>
      </w:r>
    </w:p>
    <w:p w:rsidR="00374F0A" w:rsidRDefault="00374F0A">
      <w:pPr>
        <w:widowControl w:val="0"/>
        <w:spacing w:before="12" w:line="276" w:lineRule="auto"/>
        <w:ind w:right="336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водство 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алов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хрегио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прож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 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ся. Про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ктов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ся. Орган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дейиг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ов в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бликеТатарста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ектр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spacing w:line="240" w:lineRule="exact"/>
        <w:rPr>
          <w:sz w:val="24"/>
          <w:szCs w:val="24"/>
        </w:rPr>
      </w:pPr>
    </w:p>
    <w:p w:rsidR="00374F0A" w:rsidRDefault="00374F0A">
      <w:pPr>
        <w:spacing w:line="240" w:lineRule="exact"/>
        <w:rPr>
          <w:sz w:val="24"/>
          <w:szCs w:val="24"/>
        </w:rPr>
      </w:pPr>
    </w:p>
    <w:p w:rsidR="00374F0A" w:rsidRDefault="00374F0A">
      <w:pPr>
        <w:spacing w:line="240" w:lineRule="exact"/>
        <w:rPr>
          <w:sz w:val="24"/>
          <w:szCs w:val="24"/>
        </w:rPr>
      </w:pPr>
    </w:p>
    <w:p w:rsidR="00374F0A" w:rsidRDefault="00374F0A">
      <w:pPr>
        <w:spacing w:after="4" w:line="180" w:lineRule="exact"/>
        <w:rPr>
          <w:sz w:val="18"/>
          <w:szCs w:val="18"/>
        </w:rPr>
      </w:pPr>
    </w:p>
    <w:p w:rsidR="00374F0A" w:rsidRDefault="00374F0A">
      <w:pPr>
        <w:widowControl w:val="0"/>
        <w:spacing w:line="240" w:lineRule="auto"/>
        <w:ind w:left="7254" w:right="-2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w w:val="98"/>
          <w:sz w:val="24"/>
          <w:szCs w:val="24"/>
        </w:rPr>
        <w:t>7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КЛ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АСС</w:t>
      </w:r>
    </w:p>
    <w:p w:rsidR="00374F0A" w:rsidRDefault="00374F0A">
      <w:pPr>
        <w:spacing w:after="100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65" w:lineRule="auto"/>
        <w:ind w:left="708" w:right="239"/>
        <w:rPr>
          <w:color w:val="000000"/>
          <w:sz w:val="24"/>
          <w:szCs w:val="24"/>
        </w:rPr>
      </w:pPr>
      <w:r>
        <w:rPr>
          <w:b/>
          <w:bCs/>
          <w:color w:val="000000"/>
          <w:spacing w:val="14"/>
          <w:sz w:val="24"/>
          <w:szCs w:val="24"/>
        </w:rPr>
        <w:t>I</w:t>
      </w:r>
      <w:r>
        <w:rPr>
          <w:b/>
          <w:bCs/>
          <w:color w:val="000000"/>
          <w:spacing w:val="15"/>
          <w:w w:val="93"/>
          <w:sz w:val="24"/>
          <w:szCs w:val="24"/>
        </w:rPr>
        <w:t>.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«Со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нные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ер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ые,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ф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гииип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я»–4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а. 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водство,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реобразов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пределен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нако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ление 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энергии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 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 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</w:p>
    <w:p w:rsidR="00374F0A" w:rsidRDefault="00374F0A">
      <w:pPr>
        <w:widowControl w:val="0"/>
        <w:spacing w:before="12" w:line="275" w:lineRule="auto"/>
        <w:ind w:right="765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,гидравличе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ыдляпреобра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ованияэ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ствад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ства 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Потеря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нерги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По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вия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 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для 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эко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сокра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сточ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нерги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ва. Прои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автом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про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водства.</w:t>
      </w:r>
    </w:p>
    <w:p w:rsidR="00374F0A" w:rsidRDefault="00374F0A">
      <w:pPr>
        <w:widowControl w:val="0"/>
        <w:spacing w:before="6" w:line="240" w:lineRule="auto"/>
        <w:ind w:left="711"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скоеоб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годом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.Эл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иборы.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е.</w:t>
      </w:r>
    </w:p>
    <w:p w:rsidR="00374F0A" w:rsidRDefault="00374F0A">
      <w:pPr>
        <w:widowControl w:val="0"/>
        <w:spacing w:before="36" w:line="240" w:lineRule="auto"/>
        <w:ind w:left="708" w:right="-2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pacing w:val="19"/>
          <w:sz w:val="24"/>
          <w:szCs w:val="24"/>
        </w:rPr>
        <w:t>I</w:t>
      </w:r>
      <w:r>
        <w:rPr>
          <w:b/>
          <w:bCs/>
          <w:color w:val="000000"/>
          <w:spacing w:val="20"/>
          <w:sz w:val="24"/>
          <w:szCs w:val="24"/>
        </w:rPr>
        <w:t>I</w:t>
      </w:r>
      <w:r>
        <w:rPr>
          <w:b/>
          <w:bCs/>
          <w:color w:val="000000"/>
          <w:spacing w:val="19"/>
          <w:w w:val="93"/>
          <w:sz w:val="24"/>
          <w:szCs w:val="24"/>
        </w:rPr>
        <w:t>.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«Фо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ехно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о</w:t>
      </w:r>
      <w:r>
        <w:rPr>
          <w:b/>
          <w:bCs/>
          <w:color w:val="000000"/>
          <w:spacing w:val="-2"/>
          <w:w w:val="108"/>
          <w:sz w:val="24"/>
          <w:szCs w:val="24"/>
        </w:rPr>
        <w:t>-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шл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яобу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ю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хся»–</w:t>
      </w:r>
      <w:r>
        <w:rPr>
          <w:b/>
          <w:bCs/>
          <w:color w:val="000000"/>
          <w:w w:val="98"/>
          <w:sz w:val="24"/>
          <w:szCs w:val="24"/>
        </w:rPr>
        <w:t>62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а.</w:t>
      </w:r>
    </w:p>
    <w:p w:rsidR="00374F0A" w:rsidRDefault="00374F0A">
      <w:pPr>
        <w:spacing w:after="101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40" w:lineRule="auto"/>
        <w:ind w:left="711" w:right="-20"/>
        <w:rPr>
          <w:b/>
          <w:bCs/>
          <w:i/>
          <w:iCs/>
          <w:color w:val="000000"/>
          <w:sz w:val="24"/>
          <w:szCs w:val="24"/>
        </w:rPr>
      </w:pP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</w:t>
      </w:r>
      <w:r>
        <w:rPr>
          <w:b/>
          <w:bCs/>
          <w:i/>
          <w:iCs/>
          <w:color w:val="000000"/>
          <w:w w:val="98"/>
          <w:sz w:val="24"/>
          <w:szCs w:val="24"/>
        </w:rPr>
        <w:t>1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роекта.«Пр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особл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кал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ы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ва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 xml:space="preserve"> орехов«Щелкунч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к», «Ма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жер»–</w:t>
      </w:r>
      <w:r>
        <w:rPr>
          <w:b/>
          <w:bCs/>
          <w:i/>
          <w:iCs/>
          <w:color w:val="000000"/>
          <w:w w:val="98"/>
          <w:sz w:val="24"/>
          <w:szCs w:val="24"/>
        </w:rPr>
        <w:t>18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ча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before="30" w:line="274" w:lineRule="auto"/>
        <w:ind w:right="16" w:firstLine="710"/>
        <w:rPr>
          <w:color w:val="000000"/>
          <w:sz w:val="24"/>
          <w:szCs w:val="24"/>
        </w:rPr>
        <w:sectPr w:rsidR="00374F0A">
          <w:pgSz w:w="16840" w:h="11911" w:orient="landscape"/>
          <w:pgMar w:top="1231" w:right="1134" w:bottom="850" w:left="1130" w:header="0" w:footer="0" w:gutter="0"/>
          <w:cols w:space="708"/>
        </w:sect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ской 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кой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е.Те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ертеж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скаякарта.Ал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тм.И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</w:t>
      </w:r>
      <w:bookmarkEnd w:id="23"/>
    </w:p>
    <w:p w:rsidR="00374F0A" w:rsidRDefault="00374F0A">
      <w:pPr>
        <w:widowControl w:val="0"/>
        <w:spacing w:line="275" w:lineRule="auto"/>
        <w:ind w:right="-35" w:firstLine="708"/>
        <w:rPr>
          <w:color w:val="000000"/>
          <w:sz w:val="24"/>
          <w:szCs w:val="24"/>
        </w:rPr>
      </w:pPr>
      <w:bookmarkStart w:id="24" w:name="_page_75_0"/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кторская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кая 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 За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очка 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ройка дер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тов. Точ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ры дета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 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ипового соединения 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алей. Те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соед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дета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йш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ь. Пра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 бе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</w:p>
    <w:p w:rsidR="00374F0A" w:rsidRDefault="00374F0A">
      <w:pPr>
        <w:widowControl w:val="0"/>
        <w:spacing w:before="3" w:line="275" w:lineRule="auto"/>
        <w:ind w:right="86" w:firstLine="71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здел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чеб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правля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могопрограм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пью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втомат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апредп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хна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гор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гио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спе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иалисто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76" w:lineRule="auto"/>
        <w:ind w:right="472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яобр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ыхфасонн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алей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бработка 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5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повер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.Точе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ров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сков.</w:t>
      </w:r>
    </w:p>
    <w:p w:rsidR="00374F0A" w:rsidRDefault="00374F0A">
      <w:pPr>
        <w:widowControl w:val="0"/>
        <w:spacing w:line="275" w:lineRule="auto"/>
        <w:ind w:right="-7" w:firstLine="71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яточ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корат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их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ренниеполос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.Ко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.Ш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Эко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остьза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звод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аиобр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идрев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ыидр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сных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ериалов</w:t>
      </w:r>
    </w:p>
    <w:p w:rsidR="00374F0A" w:rsidRDefault="00374F0A">
      <w:pPr>
        <w:widowControl w:val="0"/>
        <w:spacing w:line="274" w:lineRule="auto"/>
        <w:ind w:right="12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Обобще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ыта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 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чными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бъек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ами, 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 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ктов,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росов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потреб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водства. Оп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ирегла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хреж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водства 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кта. 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 пр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ос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ныхрегла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line="240" w:lineRule="auto"/>
        <w:ind w:left="711" w:right="-20"/>
        <w:rPr>
          <w:b/>
          <w:bCs/>
          <w:i/>
          <w:iCs/>
          <w:color w:val="000000"/>
          <w:sz w:val="24"/>
          <w:szCs w:val="24"/>
        </w:rPr>
      </w:pP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</w:t>
      </w:r>
      <w:r>
        <w:rPr>
          <w:b/>
          <w:bCs/>
          <w:i/>
          <w:iCs/>
          <w:color w:val="000000"/>
          <w:w w:val="98"/>
          <w:sz w:val="24"/>
          <w:szCs w:val="24"/>
        </w:rPr>
        <w:t>2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а«СТРУ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w w:val="99"/>
          <w:sz w:val="24"/>
          <w:szCs w:val="24"/>
        </w:rPr>
        <w:t>Б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Ц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А» Со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ремен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ые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ы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ш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ые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ехнол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огии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–</w:t>
      </w:r>
      <w:r>
        <w:rPr>
          <w:b/>
          <w:bCs/>
          <w:i/>
          <w:iCs/>
          <w:color w:val="000000"/>
          <w:w w:val="98"/>
          <w:sz w:val="24"/>
          <w:szCs w:val="24"/>
        </w:rPr>
        <w:t>16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ча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before="26" w:line="275" w:lineRule="auto"/>
        <w:ind w:right="109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.Тер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каяобрабо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бовые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ия. 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бы 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5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 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аллах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ериала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Ви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ный и 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ый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тва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Про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ыес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ета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ллов, тер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койобрабо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ериалов.</w:t>
      </w:r>
    </w:p>
    <w:p w:rsidR="00374F0A" w:rsidRDefault="00374F0A">
      <w:pPr>
        <w:widowControl w:val="0"/>
        <w:spacing w:before="1" w:line="267" w:lineRule="auto"/>
        <w:ind w:right="153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Токар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торез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фре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ыйс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во,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ѐмы подг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к работе,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ѐмы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опера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 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опер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ито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фре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обработк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особ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вы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</w:t>
      </w:r>
    </w:p>
    <w:p w:rsidR="00374F0A" w:rsidRDefault="00374F0A">
      <w:pPr>
        <w:widowControl w:val="0"/>
        <w:spacing w:before="9" w:line="261" w:lineRule="auto"/>
        <w:ind w:left="711" w:right="7271"/>
        <w:rPr>
          <w:color w:val="000000"/>
          <w:sz w:val="24"/>
          <w:szCs w:val="24"/>
        </w:rPr>
      </w:pP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 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 xml:space="preserve">уск 3 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а. «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кора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ы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 xml:space="preserve"> ф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югер»– 14 ча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ытпроект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я,мод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рования.</w:t>
      </w:r>
    </w:p>
    <w:p w:rsidR="00374F0A" w:rsidRDefault="00374F0A">
      <w:pPr>
        <w:widowControl w:val="0"/>
        <w:spacing w:before="19" w:line="274" w:lineRule="auto"/>
        <w:ind w:right="774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Составле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й. Сос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кого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я/с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8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изг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кта,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ризва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 xml:space="preserve"> у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овлетвор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ыявл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,ноне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 xml:space="preserve"> 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астоя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еевремя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ок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й.</w:t>
      </w:r>
    </w:p>
    <w:p w:rsidR="00374F0A" w:rsidRDefault="00374F0A">
      <w:pPr>
        <w:widowControl w:val="0"/>
        <w:spacing w:line="240" w:lineRule="auto"/>
        <w:ind w:left="711" w:right="-20"/>
        <w:rPr>
          <w:b/>
          <w:bCs/>
          <w:i/>
          <w:iCs/>
          <w:color w:val="000000"/>
          <w:sz w:val="24"/>
          <w:szCs w:val="24"/>
        </w:rPr>
      </w:pP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Тема: За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 xml:space="preserve">уск </w:t>
      </w:r>
      <w:r>
        <w:rPr>
          <w:b/>
          <w:bCs/>
          <w:i/>
          <w:iCs/>
          <w:color w:val="000000"/>
          <w:w w:val="98"/>
          <w:sz w:val="24"/>
          <w:szCs w:val="24"/>
        </w:rPr>
        <w:t>4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рое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та</w:t>
      </w:r>
    </w:p>
    <w:p w:rsidR="00374F0A" w:rsidRDefault="00374F0A">
      <w:pPr>
        <w:widowControl w:val="0"/>
        <w:spacing w:before="21" w:line="240" w:lineRule="auto"/>
        <w:ind w:right="-20"/>
        <w:rPr>
          <w:b/>
          <w:bCs/>
          <w:i/>
          <w:iCs/>
          <w:color w:val="000000"/>
          <w:sz w:val="24"/>
          <w:szCs w:val="24"/>
        </w:rPr>
      </w:pP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«Изго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ру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мен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япр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ове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w w:val="99"/>
          <w:sz w:val="24"/>
          <w:szCs w:val="24"/>
        </w:rPr>
        <w:t>ия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 xml:space="preserve"> р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монт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</w:t>
      </w:r>
      <w:r>
        <w:rPr>
          <w:b/>
          <w:bCs/>
          <w:i/>
          <w:iCs/>
          <w:color w:val="000000"/>
          <w:w w:val="108"/>
          <w:sz w:val="24"/>
          <w:szCs w:val="24"/>
        </w:rPr>
        <w:t>-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л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ныхрабо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»–</w:t>
      </w:r>
      <w:r>
        <w:rPr>
          <w:b/>
          <w:bCs/>
          <w:i/>
          <w:iCs/>
          <w:color w:val="000000"/>
          <w:w w:val="98"/>
          <w:sz w:val="24"/>
          <w:szCs w:val="24"/>
        </w:rPr>
        <w:t>14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ча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VRNHB+TimesNewRomanPSMT" w:hAnsi="VRNHB+TimesNewRomanPSMT" w:cs="VRNHB+TimesNewRomanPSMT"/>
          <w:b/>
          <w:bCs/>
          <w:i/>
          <w:iCs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before="28" w:line="278" w:lineRule="auto"/>
        <w:ind w:left="708" w:right="86" w:firstLine="2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здел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чеб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правля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могопрограм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пью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 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технологии.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ка/о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ими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ация 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мереор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ийи</w:t>
      </w:r>
    </w:p>
    <w:p w:rsidR="00374F0A" w:rsidRDefault="00374F0A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вза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 бы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before="28" w:line="240" w:lineRule="auto"/>
        <w:ind w:left="708" w:right="-20"/>
        <w:rPr>
          <w:b/>
          <w:bCs/>
          <w:color w:val="000000"/>
          <w:sz w:val="24"/>
          <w:szCs w:val="24"/>
        </w:rPr>
        <w:sectPr w:rsidR="00374F0A">
          <w:pgSz w:w="16840" w:h="11911" w:orient="landscape"/>
          <w:pgMar w:top="1237" w:right="1134" w:bottom="850" w:left="1130" w:header="0" w:footer="0" w:gutter="0"/>
          <w:cols w:space="708"/>
        </w:sectPr>
      </w:pPr>
      <w:r>
        <w:rPr>
          <w:b/>
          <w:bCs/>
          <w:color w:val="000000"/>
          <w:spacing w:val="21"/>
          <w:sz w:val="24"/>
          <w:szCs w:val="24"/>
        </w:rPr>
        <w:t>III</w:t>
      </w:r>
      <w:r>
        <w:rPr>
          <w:b/>
          <w:bCs/>
          <w:color w:val="000000"/>
          <w:spacing w:val="22"/>
          <w:w w:val="93"/>
          <w:sz w:val="24"/>
          <w:szCs w:val="24"/>
        </w:rPr>
        <w:t>.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«Пос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еоб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азова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ых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ийипл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оввоб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ипр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фесс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оса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я»–</w:t>
      </w:r>
      <w:r>
        <w:rPr>
          <w:b/>
          <w:bCs/>
          <w:color w:val="000000"/>
          <w:w w:val="98"/>
          <w:sz w:val="24"/>
          <w:szCs w:val="24"/>
        </w:rPr>
        <w:t>4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часа.</w:t>
      </w:r>
      <w:bookmarkEnd w:id="24"/>
    </w:p>
    <w:p w:rsidR="00374F0A" w:rsidRDefault="00374F0A">
      <w:pPr>
        <w:widowControl w:val="0"/>
        <w:spacing w:line="275" w:lineRule="auto"/>
        <w:ind w:right="109" w:firstLine="708"/>
        <w:rPr>
          <w:color w:val="000000"/>
          <w:sz w:val="24"/>
          <w:szCs w:val="24"/>
        </w:rPr>
      </w:pPr>
      <w:bookmarkStart w:id="25" w:name="_page_77_0"/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Автомат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звод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бликиТа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ан,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овые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нкц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 рабоч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яхвы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окотех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зводств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овые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адрам. Про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 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 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ся, професс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 сфере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spacing w:line="240" w:lineRule="exact"/>
        <w:rPr>
          <w:sz w:val="24"/>
          <w:szCs w:val="24"/>
        </w:rPr>
      </w:pPr>
    </w:p>
    <w:p w:rsidR="00374F0A" w:rsidRDefault="00374F0A">
      <w:pPr>
        <w:spacing w:after="111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40" w:lineRule="auto"/>
        <w:ind w:left="6894" w:right="-2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w w:val="98"/>
          <w:sz w:val="24"/>
          <w:szCs w:val="24"/>
        </w:rPr>
        <w:t>8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асс</w:t>
      </w:r>
    </w:p>
    <w:p w:rsidR="00374F0A" w:rsidRDefault="00374F0A">
      <w:pPr>
        <w:spacing w:after="19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30" w:lineRule="auto"/>
        <w:ind w:left="5830" w:right="431" w:hanging="5342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лок 1 «Со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енные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иал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ые,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ф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ые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ые 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нол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гииип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х 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я»</w:t>
      </w:r>
      <w:r>
        <w:rPr>
          <w:b/>
          <w:bCs/>
          <w:color w:val="000000"/>
          <w:w w:val="108"/>
          <w:sz w:val="24"/>
          <w:szCs w:val="24"/>
        </w:rPr>
        <w:t>-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13 часо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По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(1ч)</w:t>
      </w:r>
    </w:p>
    <w:p w:rsidR="00374F0A" w:rsidRDefault="00374F0A">
      <w:pPr>
        <w:widowControl w:val="0"/>
        <w:spacing w:before="11" w:line="240" w:lineRule="auto"/>
        <w:ind w:left="711"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е.Т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кабезо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39" w:lineRule="auto"/>
        <w:ind w:right="-51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.Потре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ей.О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.Потреб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ира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26" w:lineRule="auto"/>
        <w:ind w:left="5907" w:right="4662" w:hanging="5907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ракти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каяр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бота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рограммыи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 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ленов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гии</w:t>
      </w:r>
      <w:r>
        <w:rPr>
          <w:color w:val="000000"/>
          <w:spacing w:val="-2"/>
          <w:w w:val="109"/>
          <w:sz w:val="24"/>
          <w:szCs w:val="24"/>
        </w:rPr>
        <w:t>(</w:t>
      </w:r>
      <w:r>
        <w:rPr>
          <w:color w:val="000000"/>
          <w:w w:val="98"/>
          <w:sz w:val="24"/>
          <w:szCs w:val="24"/>
        </w:rPr>
        <w:t>1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ч)</w:t>
      </w:r>
    </w:p>
    <w:p w:rsidR="00374F0A" w:rsidRDefault="00374F0A">
      <w:pPr>
        <w:widowControl w:val="0"/>
        <w:spacing w:before="2" w:line="241" w:lineRule="auto"/>
        <w:ind w:left="711" w:right="439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клж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ологии.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ые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ики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логий:эвол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</w:t>
      </w:r>
    </w:p>
    <w:p w:rsidR="00374F0A" w:rsidRDefault="00374F0A">
      <w:pPr>
        <w:widowControl w:val="0"/>
        <w:spacing w:line="239" w:lineRule="auto"/>
        <w:ind w:right="23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логийи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роблемы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ропоген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 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ок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ровое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ство.Зако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омер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кого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</w:t>
      </w:r>
    </w:p>
    <w:p w:rsidR="00374F0A" w:rsidRDefault="00374F0A">
      <w:pPr>
        <w:widowControl w:val="0"/>
        <w:spacing w:line="229" w:lineRule="auto"/>
        <w:ind w:right="-20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ракти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каяр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бота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акомле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огиями.</w:t>
      </w:r>
    </w:p>
    <w:p w:rsidR="00374F0A" w:rsidRDefault="00374F0A">
      <w:pPr>
        <w:widowControl w:val="0"/>
        <w:spacing w:line="237" w:lineRule="auto"/>
        <w:ind w:left="5648" w:right="-20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йпр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(1ч)</w:t>
      </w:r>
    </w:p>
    <w:p w:rsidR="00374F0A" w:rsidRDefault="00374F0A">
      <w:pPr>
        <w:widowControl w:val="0"/>
        <w:spacing w:line="239" w:lineRule="auto"/>
        <w:ind w:right="-19" w:firstLine="708"/>
        <w:jc w:val="both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,егопа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,сырьё,р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ы,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дыре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5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ов.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яем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стьре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в.Условияре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а.Побо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 ко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26" w:lineRule="auto"/>
        <w:ind w:right="-20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ракти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каяра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азработ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хкар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хнологическ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в.</w:t>
      </w:r>
    </w:p>
    <w:p w:rsidR="00374F0A" w:rsidRDefault="00374F0A">
      <w:pPr>
        <w:widowControl w:val="0"/>
        <w:spacing w:line="231" w:lineRule="auto"/>
        <w:ind w:right="-40"/>
        <w:rPr>
          <w:i/>
          <w:iCs/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аяработ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Пои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кии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у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иеи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формацииоте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х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ях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,испо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уем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хв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ён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омпунктепро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ж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вани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,и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ж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ате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ьн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х д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яокру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ж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ю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щей 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д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эффектахт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ех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ий.</w:t>
      </w:r>
    </w:p>
    <w:p w:rsidR="00374F0A" w:rsidRDefault="00374F0A">
      <w:pPr>
        <w:widowControl w:val="0"/>
        <w:spacing w:line="226" w:lineRule="auto"/>
        <w:ind w:left="3343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Техно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возведе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язда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ийи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 xml:space="preserve"> 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,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т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соде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b/>
          <w:bCs/>
          <w:color w:val="000000"/>
          <w:w w:val="107"/>
          <w:sz w:val="24"/>
          <w:szCs w:val="24"/>
        </w:rPr>
        <w:t>(</w:t>
      </w:r>
      <w:r>
        <w:rPr>
          <w:b/>
          <w:bCs/>
          <w:color w:val="000000"/>
          <w:w w:val="98"/>
          <w:sz w:val="24"/>
          <w:szCs w:val="24"/>
        </w:rPr>
        <w:t>1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)</w:t>
      </w:r>
    </w:p>
    <w:p w:rsidR="00374F0A" w:rsidRDefault="00374F0A">
      <w:pPr>
        <w:widowControl w:val="0"/>
        <w:spacing w:line="234" w:lineRule="auto"/>
        <w:ind w:right="427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о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возв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 исоо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й(и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женерн</w:t>
      </w:r>
      <w:r>
        <w:rPr>
          <w:rFonts w:ascii="DIFGF+TimesNewRomanPSMT" w:hAnsi="DIFGF+TimesNewRomanPSMT" w:cs="DIFGF+TimesNewRomanPSMT"/>
          <w:color w:val="000000"/>
          <w:spacing w:val="6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геологиче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ыска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 тех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кое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хп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сов,те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евого 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дениянад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емной 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ыхработ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одержа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ийи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 (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 сод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ржа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кое обс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езда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 ремо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боты), жил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наль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ое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 (ЖКХ).</w:t>
      </w:r>
    </w:p>
    <w:p w:rsidR="00374F0A" w:rsidRDefault="00374F0A">
      <w:pPr>
        <w:widowControl w:val="0"/>
        <w:spacing w:line="234" w:lineRule="auto"/>
        <w:ind w:right="-20"/>
        <w:rPr>
          <w:color w:val="000000"/>
          <w:sz w:val="24"/>
          <w:szCs w:val="24"/>
        </w:rPr>
        <w:sectPr w:rsidR="00374F0A">
          <w:pgSz w:w="16840" w:h="11911" w:orient="landscape"/>
          <w:pgMar w:top="1237" w:right="1129" w:bottom="850" w:left="1130" w:header="0" w:footer="0" w:gutter="0"/>
          <w:cols w:space="708"/>
        </w:sectPr>
      </w:pP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ракти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каяра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акомле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льными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</w:t>
      </w:r>
      <w:bookmarkEnd w:id="25"/>
    </w:p>
    <w:p w:rsidR="00374F0A" w:rsidRDefault="00374F0A">
      <w:pPr>
        <w:widowControl w:val="0"/>
        <w:spacing w:line="234" w:lineRule="auto"/>
        <w:ind w:right="684"/>
        <w:rPr>
          <w:i/>
          <w:iCs/>
          <w:color w:val="000000"/>
          <w:sz w:val="24"/>
          <w:szCs w:val="24"/>
        </w:rPr>
      </w:pPr>
      <w:bookmarkStart w:id="26" w:name="_page_79_0"/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ая 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Поиск и 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у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ие 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формации о предприяти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х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троит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ой отра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 ре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иона </w:t>
      </w:r>
      <w:r>
        <w:rPr>
          <w:rFonts w:ascii="PTKXN+TimesNewRomanPSMT" w:hAnsi="PTKXN+TimesNewRomanPSMT" w:cs="PTKXN+TimesNewRomanPSMT"/>
          <w:i/>
          <w:iCs/>
          <w:color w:val="000000"/>
          <w:spacing w:val="4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ж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ив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ия </w:t>
      </w:r>
      <w:r>
        <w:rPr>
          <w:rFonts w:ascii="PTKXN+TimesNewRomanPSMT" w:hAnsi="PTKXN+TimesNewRomanPSMT" w:cs="PTKXN+TimesNewRomanPSMT"/>
          <w:i/>
          <w:iCs/>
          <w:color w:val="000000"/>
          <w:spacing w:val="-3"/>
          <w:w w:val="99"/>
          <w:sz w:val="24"/>
          <w:szCs w:val="24"/>
        </w:rPr>
        <w:t>(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ц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ементный и кирпи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й завод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, ст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р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оит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 компа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ии идр.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)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.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едова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ие 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а 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ему «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Д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ом, в котор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м я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ж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ив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у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»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w w:val="99"/>
          <w:sz w:val="24"/>
          <w:szCs w:val="24"/>
        </w:rPr>
        <w:t>(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х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но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ия 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р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оит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а, име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ю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щи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сякомму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к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ации,со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иепридо</w:t>
      </w:r>
      <w:r>
        <w:rPr>
          <w:rFonts w:ascii="PTKXN+TimesNewRomanPSMT" w:hAnsi="PTKXN+TimesNewRomanPSMT" w:cs="PTKXN+TimesNewRomanPSMT"/>
          <w:i/>
          <w:iCs/>
          <w:color w:val="000000"/>
          <w:spacing w:val="3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овой 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рритории и др.), под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отовка 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форма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ц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ионно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осоо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щ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нияна этут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му</w:t>
      </w:r>
    </w:p>
    <w:p w:rsidR="00374F0A" w:rsidRDefault="00374F0A">
      <w:pPr>
        <w:widowControl w:val="0"/>
        <w:spacing w:before="1" w:line="229" w:lineRule="auto"/>
        <w:ind w:left="3605" w:right="-20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Э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рг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 обес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езда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.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Эн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рг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бы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color w:val="000000"/>
          <w:w w:val="109"/>
          <w:sz w:val="24"/>
          <w:szCs w:val="24"/>
        </w:rPr>
        <w:t>(</w:t>
      </w:r>
      <w:r>
        <w:rPr>
          <w:color w:val="000000"/>
          <w:w w:val="98"/>
          <w:sz w:val="24"/>
          <w:szCs w:val="24"/>
        </w:rPr>
        <w:t>1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</w:p>
    <w:p w:rsidR="00374F0A" w:rsidRDefault="00374F0A">
      <w:pPr>
        <w:widowControl w:val="0"/>
        <w:spacing w:line="240" w:lineRule="auto"/>
        <w:ind w:right="521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ское обе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его дом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Э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боры. Бы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и ее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е. 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 эко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отерь 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омещ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номииводы иг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</w:t>
      </w:r>
    </w:p>
    <w:p w:rsidR="00374F0A" w:rsidRDefault="00374F0A">
      <w:pPr>
        <w:widowControl w:val="0"/>
        <w:spacing w:line="240" w:lineRule="auto"/>
        <w:ind w:right="517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осв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ормы 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ависимос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ы,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осв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Ото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ловые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нерго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в бы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.Элек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асност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 бы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эко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 Про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водство, преобра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е,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 ипер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энергии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ия. Испол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: ме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дравл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аш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ляпрео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и.Ус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ройс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ва для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э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39" w:lineRule="auto"/>
        <w:ind w:right="536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отеря 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По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ледств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идля 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 и 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исокра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сточ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26" w:lineRule="auto"/>
        <w:ind w:right="-20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ракти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каяр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бота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ческоеоб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егодом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29" w:lineRule="auto"/>
        <w:ind w:right="671"/>
        <w:rPr>
          <w:i/>
          <w:iCs/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аяра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Под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ото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како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оват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омупуте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ш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ес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ю</w:t>
      </w:r>
      <w:r>
        <w:rPr>
          <w:rFonts w:ascii="PTKXN+TimesNewRomanPSMT" w:hAnsi="PTKXN+TimesNewRomanPSMT" w:cs="PTKXN+TimesNewRomanPSMT"/>
          <w:i/>
          <w:iCs/>
          <w:color w:val="000000"/>
          <w:spacing w:val="-3"/>
          <w:sz w:val="24"/>
          <w:szCs w:val="24"/>
        </w:rPr>
        <w:t>(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экс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к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ур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)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апр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дприятие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орода 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w w:val="99"/>
          <w:sz w:val="24"/>
          <w:szCs w:val="24"/>
        </w:rPr>
        <w:t>(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)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про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ж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ани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, сф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ры 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Ж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КХ</w:t>
      </w:r>
    </w:p>
    <w:p w:rsidR="00374F0A" w:rsidRDefault="00374F0A">
      <w:pPr>
        <w:widowControl w:val="0"/>
        <w:spacing w:before="4" w:line="233" w:lineRule="auto"/>
        <w:ind w:right="-20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аяраб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ыдом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негоэлек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росчё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</w:t>
      </w:r>
    </w:p>
    <w:p w:rsidR="00374F0A" w:rsidRDefault="00374F0A">
      <w:pPr>
        <w:spacing w:after="32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35" w:lineRule="auto"/>
        <w:ind w:left="5062" w:right="4137" w:hanging="863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Эл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аясе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ь.П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ё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киэл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три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э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рги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. 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вад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пл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эн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ргии</w:t>
      </w:r>
      <w:r>
        <w:rPr>
          <w:color w:val="000000"/>
          <w:w w:val="109"/>
          <w:sz w:val="24"/>
          <w:szCs w:val="24"/>
        </w:rPr>
        <w:t>(</w:t>
      </w:r>
      <w:r>
        <w:rPr>
          <w:color w:val="000000"/>
          <w:w w:val="98"/>
          <w:sz w:val="24"/>
          <w:szCs w:val="24"/>
        </w:rPr>
        <w:t>1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</w:p>
    <w:p w:rsidR="00374F0A" w:rsidRDefault="00374F0A">
      <w:pPr>
        <w:widowControl w:val="0"/>
        <w:spacing w:line="237" w:lineRule="auto"/>
        <w:ind w:right="893"/>
        <w:jc w:val="both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ектр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скаяс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кихс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ей.Пр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ё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киэле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койэ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ерги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.Ус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твад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яэ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еоб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ротех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ке.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епровод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ки.Эле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ска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с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ципи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ая, мо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ракти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кие работ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отовка кобра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47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6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34" w:lineRule="auto"/>
        <w:ind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Сбор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ростых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.Сбо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влён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ойэлек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рическойцепи</w:t>
      </w:r>
    </w:p>
    <w:p w:rsidR="00374F0A" w:rsidRDefault="00374F0A">
      <w:pPr>
        <w:spacing w:after="21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31" w:lineRule="auto"/>
        <w:ind w:left="3317" w:right="-20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э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оосв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иэл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ева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пр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color w:val="000000"/>
          <w:w w:val="109"/>
          <w:sz w:val="24"/>
          <w:szCs w:val="24"/>
        </w:rPr>
        <w:t>(</w:t>
      </w:r>
      <w:r>
        <w:rPr>
          <w:color w:val="000000"/>
          <w:w w:val="98"/>
          <w:sz w:val="24"/>
          <w:szCs w:val="24"/>
        </w:rPr>
        <w:t>1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</w:p>
    <w:p w:rsidR="00374F0A" w:rsidRDefault="00374F0A">
      <w:pPr>
        <w:widowControl w:val="0"/>
        <w:spacing w:line="239" w:lineRule="auto"/>
        <w:ind w:right="701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Бытовыеэ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ектроос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иэ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агр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боры.Э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ая,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ая).Бытовые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боры,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реобра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элек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эн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26" w:lineRule="auto"/>
        <w:ind w:right="1394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ракти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киер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бот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овобра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вия.Сбор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собр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аяра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еэлек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когоо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дании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колы</w:t>
      </w:r>
    </w:p>
    <w:p w:rsidR="00374F0A" w:rsidRDefault="00374F0A">
      <w:pPr>
        <w:widowControl w:val="0"/>
        <w:spacing w:line="229" w:lineRule="auto"/>
        <w:ind w:left="5619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ая 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b/>
          <w:bCs/>
          <w:color w:val="000000"/>
          <w:w w:val="107"/>
          <w:sz w:val="24"/>
          <w:szCs w:val="24"/>
        </w:rPr>
        <w:t>(</w:t>
      </w:r>
      <w:r>
        <w:rPr>
          <w:b/>
          <w:bCs/>
          <w:color w:val="000000"/>
          <w:spacing w:val="-1"/>
          <w:w w:val="98"/>
          <w:sz w:val="24"/>
          <w:szCs w:val="24"/>
        </w:rPr>
        <w:t>1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ч)</w:t>
      </w:r>
    </w:p>
    <w:p w:rsidR="00374F0A" w:rsidRDefault="00374F0A">
      <w:pPr>
        <w:widowControl w:val="0"/>
        <w:spacing w:line="239" w:lineRule="auto"/>
        <w:ind w:right="862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макак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дстводля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ворен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яба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овых 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ка.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ходы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выходы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систе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скаяс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стема(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а).</w:t>
      </w:r>
    </w:p>
    <w:p w:rsidR="00374F0A" w:rsidRDefault="00374F0A">
      <w:pPr>
        <w:widowControl w:val="0"/>
        <w:spacing w:line="239" w:lineRule="auto"/>
        <w:ind w:right="303" w:firstLine="708"/>
        <w:rPr>
          <w:color w:val="000000"/>
          <w:sz w:val="24"/>
          <w:szCs w:val="24"/>
        </w:rPr>
        <w:sectPr w:rsidR="00374F0A">
          <w:pgSz w:w="16840" w:h="11911" w:orient="landscape"/>
          <w:pgMar w:top="1231" w:right="1134" w:bottom="850" w:left="1130" w:header="0" w:footer="0" w:gutter="0"/>
          <w:cols w:space="708"/>
        </w:sect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в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ая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ие 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ологич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стем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едов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яот челов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скойсис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втомат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 Про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работы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ств.</w:t>
      </w:r>
      <w:bookmarkEnd w:id="26"/>
    </w:p>
    <w:p w:rsidR="00374F0A" w:rsidRDefault="00374F0A">
      <w:pPr>
        <w:widowControl w:val="0"/>
        <w:spacing w:line="241" w:lineRule="auto"/>
        <w:ind w:right="962"/>
        <w:rPr>
          <w:color w:val="000000"/>
          <w:sz w:val="24"/>
          <w:szCs w:val="24"/>
        </w:rPr>
      </w:pPr>
      <w:bookmarkStart w:id="27" w:name="_page_81_0"/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ая 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ск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формациио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кихсис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данн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хчел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ком 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сво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хба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х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29" w:lineRule="auto"/>
        <w:ind w:left="5041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ая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 xml:space="preserve"> 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её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э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b/>
          <w:bCs/>
          <w:color w:val="000000"/>
          <w:w w:val="107"/>
          <w:sz w:val="24"/>
          <w:szCs w:val="24"/>
        </w:rPr>
        <w:t>(</w:t>
      </w:r>
      <w:r>
        <w:rPr>
          <w:b/>
          <w:bCs/>
          <w:color w:val="000000"/>
          <w:w w:val="98"/>
          <w:sz w:val="24"/>
          <w:szCs w:val="24"/>
        </w:rPr>
        <w:t>1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)</w:t>
      </w:r>
    </w:p>
    <w:p w:rsidR="00374F0A" w:rsidRDefault="00374F0A">
      <w:pPr>
        <w:widowControl w:val="0"/>
        <w:spacing w:line="235" w:lineRule="auto"/>
        <w:ind w:left="4295" w:right="2027" w:hanging="22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ская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 еёэл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ы.Анали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ций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кихс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тем.Морфо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гиип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ых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» </w:t>
      </w:r>
      <w:r>
        <w:rPr>
          <w:color w:val="000000"/>
          <w:w w:val="109"/>
          <w:sz w:val="24"/>
          <w:szCs w:val="24"/>
        </w:rPr>
        <w:t>(</w:t>
      </w:r>
      <w:r>
        <w:rPr>
          <w:color w:val="000000"/>
          <w:w w:val="98"/>
          <w:sz w:val="24"/>
          <w:szCs w:val="24"/>
        </w:rPr>
        <w:t>2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</w:p>
    <w:p w:rsidR="00374F0A" w:rsidRDefault="00374F0A">
      <w:pPr>
        <w:widowControl w:val="0"/>
        <w:spacing w:line="240" w:lineRule="auto"/>
        <w:ind w:right="244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Совре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матер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ы: 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алы,во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овляемые матер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как альтер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таллам,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выпр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менен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аллов,п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аллы.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ы.С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обла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ть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менениякомпо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ов.Экол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емы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астм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с.</w:t>
      </w:r>
    </w:p>
    <w:p w:rsidR="00374F0A" w:rsidRDefault="00374F0A">
      <w:pPr>
        <w:widowControl w:val="0"/>
        <w:spacing w:line="240" w:lineRule="auto"/>
        <w:ind w:right="119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 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ериалов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ыми свойс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ми(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акалка,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обработ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и(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ровка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.),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овая метал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 ком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ериалы,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ологии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а.Поня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</w:t>
      </w:r>
      <w:r>
        <w:rPr>
          <w:rFonts w:ascii="DIFGF+TimesNewRomanPSMT" w:hAnsi="DIFGF+TimesNewRomanPSMT" w:cs="DIFGF+TimesNewRomanPSMT"/>
          <w:color w:val="000000"/>
          <w:spacing w:val="-8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мета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про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детале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ков.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алло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вёрдые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пор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мета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 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4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Защ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и де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 покры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ия, 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 ихн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 Хро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е,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е,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окрыт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методом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ыления(пла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ого, га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ого).</w:t>
      </w:r>
    </w:p>
    <w:p w:rsidR="00374F0A" w:rsidRDefault="00374F0A">
      <w:pPr>
        <w:widowControl w:val="0"/>
        <w:spacing w:line="240" w:lineRule="auto"/>
        <w:ind w:left="711" w:right="-20"/>
        <w:rPr>
          <w:i/>
          <w:iCs/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Практ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ич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каяра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ота.О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к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ом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ие собра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цамии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де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ийи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поро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ш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ков.</w:t>
      </w:r>
    </w:p>
    <w:p w:rsidR="00374F0A" w:rsidRDefault="00374F0A">
      <w:pPr>
        <w:widowControl w:val="0"/>
        <w:spacing w:line="235" w:lineRule="auto"/>
        <w:ind w:right="-20"/>
        <w:rPr>
          <w:i/>
          <w:iCs/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аяра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та.Под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како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оват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омупутешестви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ю</w:t>
      </w:r>
      <w:r>
        <w:rPr>
          <w:rFonts w:ascii="PTKXN+TimesNewRomanPSMT" w:hAnsi="PTKXN+TimesNewRomanPSMT" w:cs="PTKXN+TimesNewRomanPSMT"/>
          <w:i/>
          <w:iCs/>
          <w:color w:val="000000"/>
          <w:spacing w:val="-3"/>
          <w:sz w:val="24"/>
          <w:szCs w:val="24"/>
        </w:rPr>
        <w:t>(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экс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к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ур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)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вр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мен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оепр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дприят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е 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орода</w:t>
      </w:r>
      <w:r>
        <w:rPr>
          <w:rFonts w:ascii="PTKXN+TimesNewRomanPSMT" w:hAnsi="PTKXN+TimesNewRomanPSMT" w:cs="PTKXN+TimesNewRomanPSMT"/>
          <w:i/>
          <w:iCs/>
          <w:color w:val="000000"/>
          <w:spacing w:val="-3"/>
          <w:w w:val="99"/>
          <w:sz w:val="24"/>
          <w:szCs w:val="24"/>
        </w:rPr>
        <w:t>(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р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ион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)</w:t>
      </w:r>
    </w:p>
    <w:p w:rsidR="00374F0A" w:rsidRDefault="00374F0A">
      <w:pPr>
        <w:spacing w:after="26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27" w:lineRule="auto"/>
        <w:ind w:left="5636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в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b/>
          <w:bCs/>
          <w:color w:val="000000"/>
          <w:spacing w:val="-1"/>
          <w:w w:val="107"/>
          <w:sz w:val="24"/>
          <w:szCs w:val="24"/>
        </w:rPr>
        <w:t>(</w:t>
      </w:r>
      <w:r>
        <w:rPr>
          <w:b/>
          <w:bCs/>
          <w:color w:val="000000"/>
          <w:w w:val="98"/>
          <w:sz w:val="24"/>
          <w:szCs w:val="24"/>
        </w:rPr>
        <w:t>1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ч)</w:t>
      </w:r>
    </w:p>
    <w:p w:rsidR="00374F0A" w:rsidRDefault="00374F0A">
      <w:pPr>
        <w:widowControl w:val="0"/>
        <w:spacing w:line="232" w:lineRule="auto"/>
        <w:ind w:right="-13"/>
        <w:jc w:val="both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меще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люде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оваров,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ранс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дытра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орта,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орта. Тра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фрас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а.Пер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ыевиды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а.Транспор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аяло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а.Тра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7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скаяс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.Вар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ты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иг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зов.</w:t>
      </w:r>
    </w:p>
    <w:p w:rsidR="00374F0A" w:rsidRDefault="00374F0A">
      <w:pPr>
        <w:widowControl w:val="0"/>
        <w:spacing w:before="8" w:line="239" w:lineRule="auto"/>
        <w:ind w:right="-19"/>
        <w:jc w:val="both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.Показател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спор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а(ин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енсивнос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ь,средняяскорост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13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ым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ом.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рование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ёт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в,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одства, желез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одорож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ного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а).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спор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аок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line="231" w:lineRule="auto"/>
        <w:ind w:right="-20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ракти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каяр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бота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еше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ойлогис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кой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и.</w:t>
      </w:r>
    </w:p>
    <w:p w:rsidR="00374F0A" w:rsidRDefault="00374F0A">
      <w:pPr>
        <w:widowControl w:val="0"/>
        <w:spacing w:line="239" w:lineRule="auto"/>
        <w:ind w:right="-56"/>
        <w:rPr>
          <w:i/>
          <w:iCs/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еработ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ы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.А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ор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pacing w:val="-2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циипассажир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спортавре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ионепро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ж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ивания.И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у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ение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г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исти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койси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мы пас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ажир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ких пере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з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 xml:space="preserve">к 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в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ас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ё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ом пу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к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те</w:t>
      </w:r>
    </w:p>
    <w:p w:rsidR="00374F0A" w:rsidRDefault="00374F0A">
      <w:pPr>
        <w:widowControl w:val="0"/>
        <w:spacing w:line="230" w:lineRule="auto"/>
        <w:ind w:left="5312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Ав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за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ци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з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водс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ва– </w:t>
      </w:r>
      <w:r>
        <w:rPr>
          <w:b/>
          <w:bCs/>
          <w:color w:val="000000"/>
          <w:w w:val="107"/>
          <w:sz w:val="24"/>
          <w:szCs w:val="24"/>
        </w:rPr>
        <w:t>(</w:t>
      </w:r>
      <w:r>
        <w:rPr>
          <w:b/>
          <w:bCs/>
          <w:color w:val="000000"/>
          <w:w w:val="98"/>
          <w:sz w:val="24"/>
          <w:szCs w:val="24"/>
        </w:rPr>
        <w:t>1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)</w:t>
      </w:r>
    </w:p>
    <w:p w:rsidR="00374F0A" w:rsidRDefault="00374F0A">
      <w:pPr>
        <w:widowControl w:val="0"/>
        <w:spacing w:line="239" w:lineRule="auto"/>
        <w:ind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Автом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тва.Прои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ологииав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одств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.Авто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ромы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про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водствавле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йипи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щево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ромы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Обр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кахсЧП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У</w:t>
      </w:r>
    </w:p>
    <w:p w:rsidR="00374F0A" w:rsidRDefault="00374F0A">
      <w:pPr>
        <w:spacing w:after="26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40" w:lineRule="auto"/>
        <w:ind w:left="1049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лок 2 «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Ф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ние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тн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sz w:val="24"/>
          <w:szCs w:val="24"/>
        </w:rPr>
        <w:t>о</w:t>
      </w:r>
      <w:r>
        <w:rPr>
          <w:b/>
          <w:bCs/>
          <w:color w:val="000000"/>
          <w:w w:val="108"/>
          <w:sz w:val="24"/>
          <w:szCs w:val="24"/>
        </w:rPr>
        <w:t>-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о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pacing w:val="3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шл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 обуча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ю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хся»</w:t>
      </w:r>
      <w:r>
        <w:rPr>
          <w:b/>
          <w:bCs/>
          <w:color w:val="000000"/>
          <w:w w:val="108"/>
          <w:sz w:val="24"/>
          <w:szCs w:val="24"/>
        </w:rPr>
        <w:t>-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18 ч</w:t>
      </w:r>
    </w:p>
    <w:p w:rsidR="00374F0A" w:rsidRDefault="00374F0A">
      <w:pPr>
        <w:spacing w:after="19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37" w:lineRule="auto"/>
        <w:ind w:left="4503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Ло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тир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я 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ы– </w:t>
      </w:r>
      <w:r>
        <w:rPr>
          <w:b/>
          <w:bCs/>
          <w:color w:val="000000"/>
          <w:w w:val="107"/>
          <w:sz w:val="24"/>
          <w:szCs w:val="24"/>
        </w:rPr>
        <w:t>(</w:t>
      </w:r>
      <w:r>
        <w:rPr>
          <w:b/>
          <w:bCs/>
          <w:color w:val="000000"/>
          <w:w w:val="98"/>
          <w:sz w:val="24"/>
          <w:szCs w:val="24"/>
        </w:rPr>
        <w:t>1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)</w:t>
      </w:r>
    </w:p>
    <w:p w:rsidR="00374F0A" w:rsidRDefault="00374F0A">
      <w:pPr>
        <w:widowControl w:val="0"/>
        <w:spacing w:line="231" w:lineRule="auto"/>
        <w:ind w:right="1399"/>
        <w:rPr>
          <w:color w:val="000000"/>
          <w:sz w:val="24"/>
          <w:szCs w:val="24"/>
        </w:rPr>
        <w:sectPr w:rsidR="00374F0A">
          <w:pgSz w:w="16840" w:h="11911" w:orient="landscape"/>
          <w:pgMar w:top="1235" w:right="1127" w:bottom="850" w:left="1130" w:header="0" w:footer="0" w:gutter="0"/>
          <w:cols w:space="708"/>
        </w:sect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ческой 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одерн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лия 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даниеново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якакв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стемы.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кихсис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bookmarkEnd w:id="27"/>
    </w:p>
    <w:p w:rsidR="00374F0A" w:rsidRDefault="00374F0A">
      <w:pPr>
        <w:widowControl w:val="0"/>
        <w:spacing w:line="240" w:lineRule="auto"/>
        <w:ind w:left="4700" w:right="-20"/>
        <w:rPr>
          <w:b/>
          <w:bCs/>
          <w:color w:val="000000"/>
          <w:sz w:val="24"/>
          <w:szCs w:val="24"/>
        </w:rPr>
      </w:pPr>
      <w:bookmarkStart w:id="28" w:name="_page_83_0"/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Мо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совИ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а– </w:t>
      </w:r>
      <w:r>
        <w:rPr>
          <w:b/>
          <w:bCs/>
          <w:color w:val="000000"/>
          <w:spacing w:val="-3"/>
          <w:w w:val="107"/>
          <w:sz w:val="24"/>
          <w:szCs w:val="24"/>
        </w:rPr>
        <w:t>(</w:t>
      </w:r>
      <w:r>
        <w:rPr>
          <w:b/>
          <w:bCs/>
          <w:color w:val="000000"/>
          <w:w w:val="98"/>
          <w:sz w:val="24"/>
          <w:szCs w:val="24"/>
        </w:rPr>
        <w:t>1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)</w:t>
      </w:r>
    </w:p>
    <w:p w:rsidR="00374F0A" w:rsidRDefault="00374F0A">
      <w:pPr>
        <w:spacing w:after="25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40" w:lineRule="auto"/>
        <w:ind w:right="95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овИн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овопрос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мформ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рования,продв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едре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 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обс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4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ю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5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упо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лио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страте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</w:p>
    <w:p w:rsidR="00374F0A" w:rsidRDefault="00374F0A">
      <w:pPr>
        <w:spacing w:after="32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26" w:lineRule="auto"/>
        <w:ind w:left="5946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кти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b/>
          <w:bCs/>
          <w:color w:val="000000"/>
          <w:w w:val="108"/>
          <w:sz w:val="24"/>
          <w:szCs w:val="24"/>
        </w:rPr>
        <w:t>-</w:t>
      </w:r>
      <w:r>
        <w:rPr>
          <w:b/>
          <w:bCs/>
          <w:color w:val="000000"/>
          <w:w w:val="107"/>
          <w:sz w:val="24"/>
          <w:szCs w:val="24"/>
        </w:rPr>
        <w:t>(</w:t>
      </w:r>
      <w:r>
        <w:rPr>
          <w:b/>
          <w:bCs/>
          <w:color w:val="000000"/>
          <w:w w:val="98"/>
          <w:sz w:val="24"/>
          <w:szCs w:val="24"/>
        </w:rPr>
        <w:t>13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ч)</w:t>
      </w:r>
    </w:p>
    <w:p w:rsidR="00374F0A" w:rsidRDefault="00374F0A">
      <w:pPr>
        <w:widowControl w:val="0"/>
        <w:spacing w:line="227" w:lineRule="auto"/>
        <w:ind w:right="-15" w:firstLine="708"/>
        <w:jc w:val="both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острое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ов: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т,б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с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ес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роект,д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pacing w:val="-2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ледов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ельск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,соц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ый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т.Б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джет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роекта.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 фа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инг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адля раз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ов 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роектов.</w:t>
      </w:r>
    </w:p>
    <w:p w:rsidR="00374F0A" w:rsidRDefault="00374F0A">
      <w:pPr>
        <w:widowControl w:val="0"/>
        <w:spacing w:before="14" w:line="239" w:lineRule="auto"/>
        <w:ind w:right="-41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ке.Сегме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ярын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а.По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аркет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 проект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ия,к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я, моделирован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</w:t>
      </w:r>
    </w:p>
    <w:p w:rsidR="00374F0A" w:rsidRDefault="00374F0A">
      <w:pPr>
        <w:widowControl w:val="0"/>
        <w:spacing w:line="236" w:lineRule="auto"/>
        <w:ind w:right="-19" w:firstLine="708"/>
        <w:jc w:val="both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Составле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ей.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кого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color w:val="000000"/>
          <w:spacing w:val="-25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кта,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довлетвор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выяв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ь,но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астоя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еев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емя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елей.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авспомо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работка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введе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5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мере ор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аим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дей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вия в бы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before="1" w:line="240" w:lineRule="auto"/>
        <w:ind w:right="-18" w:firstLine="708"/>
        <w:jc w:val="both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аль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а.Апроба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уче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огоматер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кта.Модер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яматер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про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кта.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а,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аправл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ы. Реа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деятел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родвижени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амках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6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вида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роекта.Обобще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ыта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ния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чнымис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бъек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ами,анали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ствэ</w:t>
      </w:r>
      <w:r>
        <w:rPr>
          <w:rFonts w:ascii="DIFGF+TimesNewRomanPSMT" w:hAnsi="DIFGF+TimesNewRomanPSMT" w:cs="DIFGF+TimesNewRomanPSMT"/>
          <w:color w:val="000000"/>
          <w:spacing w:val="13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ктов,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росов г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отреб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ва.О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ияирег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хреж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дствада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16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Пил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новера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хрегл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line="233" w:lineRule="auto"/>
        <w:ind w:left="711" w:right="-2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За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таразработа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роекта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.</w:t>
      </w:r>
    </w:p>
    <w:p w:rsidR="00374F0A" w:rsidRDefault="00374F0A">
      <w:pPr>
        <w:spacing w:after="42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26" w:lineRule="auto"/>
        <w:ind w:left="4287" w:right="3870" w:hanging="364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гиир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еводс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4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во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дс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а»</w:t>
      </w:r>
      <w:r>
        <w:rPr>
          <w:color w:val="000000"/>
          <w:w w:val="109"/>
          <w:sz w:val="24"/>
          <w:szCs w:val="24"/>
        </w:rPr>
        <w:t>(</w:t>
      </w:r>
      <w:r>
        <w:rPr>
          <w:color w:val="000000"/>
          <w:w w:val="98"/>
          <w:sz w:val="24"/>
          <w:szCs w:val="24"/>
        </w:rPr>
        <w:t>3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гии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ф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икиил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д</w:t>
      </w:r>
      <w:r>
        <w:rPr>
          <w:rFonts w:ascii="IERKJ+TimesNewRomanPSMT" w:hAnsi="IERKJ+TimesNewRomanPSMT" w:cs="IERKJ+TimesNewRomanPSMT"/>
          <w:b/>
          <w:bCs/>
          <w:color w:val="000000"/>
          <w:spacing w:val="-5"/>
          <w:w w:val="99"/>
          <w:sz w:val="24"/>
          <w:szCs w:val="24"/>
        </w:rPr>
        <w:t>ш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ф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од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за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b/>
          <w:bCs/>
          <w:color w:val="000000"/>
          <w:w w:val="107"/>
          <w:sz w:val="24"/>
          <w:szCs w:val="24"/>
        </w:rPr>
        <w:t>(</w:t>
      </w:r>
      <w:r>
        <w:rPr>
          <w:b/>
          <w:bCs/>
          <w:color w:val="000000"/>
          <w:w w:val="98"/>
          <w:sz w:val="24"/>
          <w:szCs w:val="24"/>
        </w:rPr>
        <w:t>1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)</w:t>
      </w:r>
    </w:p>
    <w:p w:rsidR="00374F0A" w:rsidRDefault="00374F0A">
      <w:pPr>
        <w:widowControl w:val="0"/>
        <w:spacing w:before="4" w:line="239" w:lineRule="auto"/>
        <w:ind w:right="85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о флор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е,флор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ском 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не. 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новы ком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ции в аранжир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вке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ветов.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ыбор 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ма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ил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Пр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особле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 для со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якомпо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ии.Те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нологиче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ёмы ар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точ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 ком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иций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ара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веточ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ии. Профес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 ф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айнер.Поня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афт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ое проект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6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ю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емспециальныхкомп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рогра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м. Элем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аф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д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а.</w:t>
      </w:r>
    </w:p>
    <w:p w:rsidR="00374F0A" w:rsidRDefault="00374F0A">
      <w:pPr>
        <w:widowControl w:val="0"/>
        <w:spacing w:line="226" w:lineRule="auto"/>
        <w:ind w:right="-20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ракти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каяр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бота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ровка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ов.</w:t>
      </w:r>
    </w:p>
    <w:p w:rsidR="00374F0A" w:rsidRDefault="00374F0A">
      <w:pPr>
        <w:widowControl w:val="0"/>
        <w:spacing w:line="229" w:lineRule="auto"/>
        <w:ind w:right="4655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аяра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pacing w:val="2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рмациио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хфлор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кихком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по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са</w:t>
      </w:r>
      <w:r>
        <w:rPr>
          <w:rFonts w:ascii="DIFGF+TimesNewRomanPSMT" w:hAnsi="DIFGF+TimesNewRomanPSMT" w:cs="DIFGF+TimesNewRomanPSMT"/>
          <w:color w:val="000000"/>
          <w:spacing w:val="5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еба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widowControl w:val="0"/>
        <w:spacing w:before="4" w:line="233" w:lineRule="auto"/>
        <w:ind w:left="5627" w:right="-20"/>
        <w:rPr>
          <w:color w:val="000000"/>
          <w:sz w:val="24"/>
          <w:szCs w:val="24"/>
        </w:rPr>
        <w:sectPr w:rsidR="00374F0A">
          <w:pgSz w:w="16840" w:h="11911" w:orient="landscape"/>
          <w:pgMar w:top="1507" w:right="1124" w:bottom="850" w:left="1130" w:header="0" w:footer="0" w:gutter="0"/>
          <w:cols w:space="708"/>
        </w:sect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По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е о 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ии</w:t>
      </w:r>
      <w:r>
        <w:rPr>
          <w:color w:val="000000"/>
          <w:w w:val="109"/>
          <w:sz w:val="24"/>
          <w:szCs w:val="24"/>
        </w:rPr>
        <w:t>(</w:t>
      </w:r>
      <w:r>
        <w:rPr>
          <w:color w:val="000000"/>
          <w:w w:val="98"/>
          <w:sz w:val="24"/>
          <w:szCs w:val="24"/>
        </w:rPr>
        <w:t>1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ч)</w:t>
      </w:r>
      <w:bookmarkEnd w:id="28"/>
    </w:p>
    <w:p w:rsidR="00374F0A" w:rsidRDefault="00374F0A">
      <w:pPr>
        <w:widowControl w:val="0"/>
        <w:spacing w:line="241" w:lineRule="auto"/>
        <w:ind w:left="211" w:right="1698" w:firstLine="708"/>
        <w:rPr>
          <w:color w:val="000000"/>
          <w:sz w:val="24"/>
          <w:szCs w:val="24"/>
        </w:rPr>
      </w:pPr>
      <w:bookmarkStart w:id="29" w:name="_page_85_0"/>
      <w:r>
        <w:rPr>
          <w:rFonts w:ascii="DIFGF+TimesNewRomanPSMT" w:hAnsi="DIFGF+TimesNewRomanPSMT" w:cs="DIFGF+TimesNewRomanPSMT"/>
          <w:color w:val="000000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как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тех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олог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я.Кра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кие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об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иот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отех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 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отех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й.</w:t>
      </w:r>
    </w:p>
    <w:p w:rsidR="00374F0A" w:rsidRDefault="00374F0A">
      <w:pPr>
        <w:widowControl w:val="0"/>
        <w:spacing w:line="233" w:lineRule="auto"/>
        <w:ind w:left="211" w:right="504" w:firstLine="708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мене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 ра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ве, живо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ве, рыб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ом 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ве, 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ке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добыче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мы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в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яжё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ё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йип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ромышлен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,экологии, 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ине,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ранении, фармако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оэ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ектр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ке, космо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авт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е, по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щ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ств.Профе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сия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алис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ехнологво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(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эко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б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П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ракти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ч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с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каяр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а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бота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еоб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ъ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абио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ии(дрожж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выегриб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)</w:t>
      </w:r>
    </w:p>
    <w:p w:rsidR="00374F0A" w:rsidRDefault="00374F0A">
      <w:pPr>
        <w:widowControl w:val="0"/>
        <w:spacing w:line="226" w:lineRule="auto"/>
        <w:ind w:left="211" w:right="-20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аяра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б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отовле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олочногопро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а(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а).</w:t>
      </w:r>
    </w:p>
    <w:p w:rsidR="00374F0A" w:rsidRDefault="00374F0A">
      <w:pPr>
        <w:widowControl w:val="0"/>
        <w:spacing w:line="229" w:lineRule="auto"/>
        <w:ind w:left="5362" w:right="-20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гиир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азведе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я 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ж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ых</w:t>
      </w:r>
      <w:r>
        <w:rPr>
          <w:color w:val="000000"/>
          <w:w w:val="109"/>
          <w:sz w:val="24"/>
          <w:szCs w:val="24"/>
        </w:rPr>
        <w:t>(</w:t>
      </w:r>
      <w:r>
        <w:rPr>
          <w:color w:val="000000"/>
          <w:w w:val="98"/>
          <w:sz w:val="24"/>
          <w:szCs w:val="24"/>
        </w:rPr>
        <w:t>1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)</w:t>
      </w:r>
    </w:p>
    <w:p w:rsidR="00374F0A" w:rsidRDefault="00374F0A">
      <w:pPr>
        <w:widowControl w:val="0"/>
        <w:spacing w:line="239" w:lineRule="auto"/>
        <w:ind w:left="211" w:right="941" w:firstLine="710"/>
        <w:rPr>
          <w:color w:val="000000"/>
          <w:sz w:val="24"/>
          <w:szCs w:val="24"/>
        </w:rPr>
      </w:pP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развед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ня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ие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ород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.Кло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еживо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щи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таж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вот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 отбо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орт.Проф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есс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ерпопле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4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оводс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,ве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ч.</w:t>
      </w:r>
    </w:p>
    <w:p w:rsidR="00374F0A" w:rsidRDefault="00374F0A">
      <w:pPr>
        <w:widowControl w:val="0"/>
        <w:spacing w:line="234" w:lineRule="auto"/>
        <w:ind w:left="211" w:right="151"/>
        <w:rPr>
          <w:color w:val="000000"/>
          <w:sz w:val="24"/>
          <w:szCs w:val="24"/>
        </w:rPr>
      </w:pP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Са</w:t>
      </w:r>
      <w:r>
        <w:rPr>
          <w:rFonts w:ascii="PTKXN+TimesNewRomanPSMT" w:hAnsi="PTKXN+TimesNewRomanPSMT" w:cs="PTKXN+TimesNewRomanPSMT"/>
          <w:i/>
          <w:iCs/>
          <w:color w:val="000000"/>
          <w:w w:val="99"/>
          <w:sz w:val="24"/>
          <w:szCs w:val="24"/>
        </w:rPr>
        <w:t>м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осто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я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</w:t>
      </w:r>
      <w:r>
        <w:rPr>
          <w:rFonts w:ascii="PTKXN+TimesNewRomanPSMT" w:hAnsi="PTKXN+TimesNewRomanPSMT" w:cs="PTKXN+TimesNewRomanPSMT"/>
          <w:i/>
          <w:iCs/>
          <w:color w:val="000000"/>
          <w:spacing w:val="-1"/>
          <w:sz w:val="24"/>
          <w:szCs w:val="24"/>
        </w:rPr>
        <w:t>е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л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ь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аяраб</w:t>
      </w:r>
      <w:r>
        <w:rPr>
          <w:rFonts w:ascii="PTKXN+TimesNewRomanPSMT" w:hAnsi="PTKXN+TimesNewRomanPSMT" w:cs="PTKXN+TimesNewRomanPSMT"/>
          <w:i/>
          <w:iCs/>
          <w:color w:val="000000"/>
          <w:spacing w:val="1"/>
          <w:sz w:val="24"/>
          <w:szCs w:val="24"/>
        </w:rPr>
        <w:t>о</w:t>
      </w:r>
      <w:r>
        <w:rPr>
          <w:rFonts w:ascii="PTKXN+TimesNewRomanPSMT" w:hAnsi="PTKXN+TimesNewRomanPSMT" w:cs="PTKXN+TimesNewRomanPSMT"/>
          <w:i/>
          <w:iCs/>
          <w:color w:val="000000"/>
          <w:sz w:val="24"/>
          <w:szCs w:val="24"/>
        </w:rPr>
        <w:t>та</w:t>
      </w:r>
      <w:r>
        <w:rPr>
          <w:color w:val="000000"/>
          <w:w w:val="99"/>
          <w:sz w:val="24"/>
          <w:szCs w:val="24"/>
        </w:rPr>
        <w:t>.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По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форма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одах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ения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ородко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ек,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 xml:space="preserve"> с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обаквк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ба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х;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акахос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ва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дома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ол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 маке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ахи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ляж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хсани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арной обрабо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кии д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гих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ск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ек, соб</w:t>
      </w:r>
      <w:r>
        <w:rPr>
          <w:rFonts w:ascii="DIFGF+TimesNewRomanPSMT" w:hAnsi="DIFGF+TimesNewRomanPSMT" w:cs="DIFGF+TimesNewRomanPSMT"/>
          <w:color w:val="000000"/>
          <w:spacing w:val="1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.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Оз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аком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 со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ов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тер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ар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ыми до</w:t>
      </w:r>
      <w:r>
        <w:rPr>
          <w:rFonts w:ascii="DIFGF+TimesNewRomanPSMT" w:hAnsi="DIFGF+TimesNewRomanPSMT" w:cs="DIFGF+TimesNewRomanPSMT"/>
          <w:color w:val="000000"/>
          <w:spacing w:val="4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ами длядома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хживо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ных</w:t>
      </w:r>
    </w:p>
    <w:p w:rsidR="00374F0A" w:rsidRDefault="00374F0A">
      <w:pPr>
        <w:spacing w:after="25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36" w:lineRule="auto"/>
        <w:ind w:left="211" w:right="106" w:firstLine="897"/>
        <w:rPr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ло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b/>
          <w:bCs/>
          <w:color w:val="000000"/>
          <w:spacing w:val="-1"/>
          <w:w w:val="98"/>
          <w:sz w:val="24"/>
          <w:szCs w:val="24"/>
        </w:rPr>
        <w:t>3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«Пос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оен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азо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ых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ае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рийипл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 воб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ф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оса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еде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я»–</w:t>
      </w:r>
      <w:r>
        <w:rPr>
          <w:b/>
          <w:bCs/>
          <w:color w:val="000000"/>
          <w:w w:val="98"/>
          <w:sz w:val="24"/>
          <w:szCs w:val="24"/>
        </w:rPr>
        <w:t>4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ча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 т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дово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 ре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а,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ры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 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.Х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ер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исовр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ого рын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а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да. 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иии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.Ц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изни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</w:t>
      </w:r>
      <w:r>
        <w:rPr>
          <w:rFonts w:ascii="DIFGF+TimesNewRomanPSMT" w:hAnsi="DIFGF+TimesNewRomanPSMT" w:cs="DIFGF+TimesNewRomanPSMT"/>
          <w:color w:val="000000"/>
          <w:spacing w:val="9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Страте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гиип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фес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й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карьеры.Совр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ем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ребов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якка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м.Кон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ц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пц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3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яд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яж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зн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41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«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5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3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 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че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ж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3"/>
          <w:w w:val="99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-7"/>
          <w:sz w:val="24"/>
          <w:szCs w:val="24"/>
        </w:rPr>
        <w:t>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 С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стема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б</w:t>
      </w:r>
      <w:r>
        <w:rPr>
          <w:rFonts w:ascii="DIFGF+TimesNewRomanPSMT" w:hAnsi="DIFGF+TimesNewRomanPSMT" w:cs="DIFGF+TimesNewRomanPSMT"/>
          <w:color w:val="000000"/>
          <w:spacing w:val="-4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ч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я: </w:t>
      </w:r>
      <w:r>
        <w:rPr>
          <w:rFonts w:ascii="DIFGF+TimesNewRomanPSMT" w:hAnsi="DIFGF+TimesNewRomanPSMT" w:cs="DIFGF+TimesNewRomanPSMT"/>
          <w:color w:val="000000"/>
          <w:spacing w:val="2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рав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,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обя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иив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з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можнос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.Пр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рофес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онал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ьн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ые 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робы в 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ых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/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или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моде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ы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х</w:t>
      </w:r>
      <w:r>
        <w:rPr>
          <w:rFonts w:ascii="DIFGF+TimesNewRomanPSMT" w:hAnsi="DIFGF+TimesNewRomanPSMT" w:cs="DIFGF+TimesNewRomanPSMT"/>
          <w:color w:val="000000"/>
          <w:spacing w:val="-5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л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8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ях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, да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ющ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редставле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еод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ятел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ь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ост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вопре</w:t>
      </w:r>
      <w:r>
        <w:rPr>
          <w:rFonts w:ascii="DIFGF+TimesNewRomanPSMT" w:hAnsi="DIFGF+TimesNewRomanPSMT" w:cs="DIFGF+TimesNewRomanPSMT"/>
          <w:color w:val="000000"/>
          <w:spacing w:val="-2"/>
          <w:sz w:val="24"/>
          <w:szCs w:val="24"/>
        </w:rPr>
        <w:t>д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лен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ой сфер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.Опы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при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ияо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т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вен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ор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ш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е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я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п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и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 выборекраткосроч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н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о</w:t>
      </w:r>
      <w:r>
        <w:rPr>
          <w:rFonts w:ascii="DIFGF+TimesNewRomanPSMT" w:hAnsi="DIFGF+TimesNewRomanPSMT" w:cs="DIFGF+TimesNewRomanPSMT"/>
          <w:color w:val="000000"/>
          <w:w w:val="99"/>
          <w:sz w:val="24"/>
          <w:szCs w:val="24"/>
        </w:rPr>
        <w:t>г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 xml:space="preserve">о </w:t>
      </w:r>
      <w:r>
        <w:rPr>
          <w:rFonts w:ascii="DIFGF+TimesNewRomanPSMT" w:hAnsi="DIFGF+TimesNewRomanPSMT" w:cs="DIFGF+TimesNewRomanPSMT"/>
          <w:color w:val="000000"/>
          <w:spacing w:val="2"/>
          <w:sz w:val="24"/>
          <w:szCs w:val="24"/>
        </w:rPr>
        <w:t>к</w:t>
      </w:r>
      <w:r>
        <w:rPr>
          <w:rFonts w:ascii="DIFGF+TimesNewRomanPSMT" w:hAnsi="DIFGF+TimesNewRomanPSMT" w:cs="DIFGF+TimesNewRomanPSMT"/>
          <w:color w:val="000000"/>
          <w:spacing w:val="-6"/>
          <w:sz w:val="24"/>
          <w:szCs w:val="24"/>
        </w:rPr>
        <w:t>у</w:t>
      </w:r>
      <w:r>
        <w:rPr>
          <w:rFonts w:ascii="DIFGF+TimesNewRomanPSMT" w:hAnsi="DIFGF+TimesNewRomanPSMT" w:cs="DIFGF+TimesNewRomanPSMT"/>
          <w:color w:val="000000"/>
          <w:spacing w:val="1"/>
          <w:sz w:val="24"/>
          <w:szCs w:val="24"/>
        </w:rPr>
        <w:t>р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с</w:t>
      </w:r>
      <w:r>
        <w:rPr>
          <w:rFonts w:ascii="DIFGF+TimesNewRomanPSMT" w:hAnsi="DIFGF+TimesNewRomanPSMT" w:cs="DIFGF+TimesNewRomanPSMT"/>
          <w:color w:val="000000"/>
          <w:spacing w:val="-1"/>
          <w:sz w:val="24"/>
          <w:szCs w:val="24"/>
        </w:rPr>
        <w:t>а</w:t>
      </w:r>
      <w:r>
        <w:rPr>
          <w:rFonts w:ascii="DIFGF+TimesNewRomanPSMT" w:hAnsi="DIFGF+TimesNewRomanPSMT" w:cs="DIFGF+TimesNewRomanPSMT"/>
          <w:color w:val="000000"/>
          <w:sz w:val="24"/>
          <w:szCs w:val="24"/>
        </w:rPr>
        <w:t>.</w:t>
      </w:r>
    </w:p>
    <w:p w:rsidR="00374F0A" w:rsidRDefault="00374F0A">
      <w:pPr>
        <w:spacing w:after="80" w:line="240" w:lineRule="exact"/>
        <w:rPr>
          <w:sz w:val="24"/>
          <w:szCs w:val="24"/>
        </w:rPr>
      </w:pPr>
    </w:p>
    <w:p w:rsidR="00374F0A" w:rsidRDefault="00374F0A">
      <w:pPr>
        <w:widowControl w:val="0"/>
        <w:spacing w:line="240" w:lineRule="auto"/>
        <w:ind w:right="-59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Тема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ское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ие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ед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у«Тех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я»с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ав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осуч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мр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боче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ь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-3"/>
          <w:sz w:val="24"/>
          <w:szCs w:val="24"/>
        </w:rPr>
        <w:t>ы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йп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циалд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 у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бно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ед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 обе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вае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за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юц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вых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ит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е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вв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2"/>
          <w:sz w:val="24"/>
          <w:szCs w:val="24"/>
        </w:rPr>
        <w:t>т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я об</w:t>
      </w:r>
      <w:r>
        <w:rPr>
          <w:rFonts w:ascii="IERKJ+TimesNewRomanPSMT" w:hAnsi="IERKJ+TimesNewRomanPSMT" w:cs="IERKJ+TimesNewRomanPSMT"/>
          <w:b/>
          <w:bCs/>
          <w:color w:val="000000"/>
          <w:spacing w:val="7"/>
          <w:sz w:val="24"/>
          <w:szCs w:val="24"/>
        </w:rPr>
        <w:t>у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чаю</w:t>
      </w:r>
      <w:r>
        <w:rPr>
          <w:rFonts w:ascii="IERKJ+TimesNewRomanPSMT" w:hAnsi="IERKJ+TimesNewRomanPSMT" w:cs="IERKJ+TimesNewRomanPSMT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хся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 у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 ООО</w:t>
      </w:r>
    </w:p>
    <w:p w:rsidR="00374F0A" w:rsidRDefault="00374F0A">
      <w:pPr>
        <w:widowControl w:val="0"/>
        <w:spacing w:line="240" w:lineRule="auto"/>
        <w:ind w:left="5535" w:right="-20"/>
        <w:rPr>
          <w:b/>
          <w:bCs/>
          <w:color w:val="000000"/>
          <w:sz w:val="24"/>
          <w:szCs w:val="24"/>
        </w:rPr>
      </w:pP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Те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чес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 xml:space="preserve">ое 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пл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ова</w:t>
      </w:r>
      <w:r>
        <w:rPr>
          <w:rFonts w:ascii="IERKJ+TimesNewRomanPSMT" w:hAnsi="IERKJ+TimesNewRomanPSMT" w:cs="IERKJ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IERKJ+TimesNewRomanPSMT" w:hAnsi="IERKJ+TimesNewRomanPSMT" w:cs="IERKJ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IERKJ+TimesNewRomanPSMT" w:hAnsi="IERKJ+TimesNewRomanPSMT" w:cs="IERKJ+TimesNewRomanPSMT"/>
          <w:b/>
          <w:bCs/>
          <w:color w:val="000000"/>
          <w:sz w:val="24"/>
          <w:szCs w:val="24"/>
        </w:rPr>
        <w:t>е</w:t>
      </w:r>
    </w:p>
    <w:p w:rsidR="00374F0A" w:rsidRDefault="00374F0A">
      <w:pPr>
        <w:spacing w:after="40" w:line="240" w:lineRule="exact"/>
        <w:rPr>
          <w:sz w:val="24"/>
          <w:szCs w:val="2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A0"/>
      </w:tblPr>
      <w:tblGrid>
        <w:gridCol w:w="871"/>
        <w:gridCol w:w="6610"/>
        <w:gridCol w:w="1771"/>
        <w:gridCol w:w="1771"/>
        <w:gridCol w:w="1773"/>
        <w:gridCol w:w="1771"/>
      </w:tblGrid>
      <w:tr w:rsidR="00374F0A">
        <w:trPr>
          <w:cantSplit/>
          <w:trHeight w:hRule="exact" w:val="561"/>
        </w:trPr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3" w:line="240" w:lineRule="auto"/>
              <w:ind w:left="319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3" w:line="240" w:lineRule="auto"/>
              <w:ind w:left="2188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азде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гр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мм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6" w:line="235" w:lineRule="auto"/>
              <w:ind w:left="163" w:right="107" w:firstLine="83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чес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во ча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ов</w:t>
            </w: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5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кл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асс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6" w:line="235" w:lineRule="auto"/>
              <w:ind w:left="163" w:right="110" w:firstLine="86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чест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о ча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6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кл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с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6" w:line="235" w:lineRule="auto"/>
              <w:ind w:left="163" w:right="112" w:firstLine="86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чест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о ча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7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кл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с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6" w:line="235" w:lineRule="auto"/>
              <w:ind w:left="163" w:right="109" w:firstLine="86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чест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о ча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8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кл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асс</w:t>
            </w:r>
          </w:p>
        </w:tc>
      </w:tr>
      <w:tr w:rsidR="00374F0A">
        <w:trPr>
          <w:cantSplit/>
          <w:trHeight w:hRule="exact" w:val="562"/>
        </w:trPr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4" w:line="240" w:lineRule="auto"/>
              <w:ind w:left="379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1</w:t>
            </w:r>
          </w:p>
        </w:tc>
        <w:tc>
          <w:tcPr>
            <w:tcW w:w="6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8" w:line="240" w:lineRule="auto"/>
              <w:ind w:left="115" w:right="565"/>
              <w:rPr>
                <w:color w:val="000000"/>
                <w:sz w:val="24"/>
                <w:szCs w:val="24"/>
              </w:rPr>
            </w:pP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Б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ок1</w:t>
            </w:r>
            <w:r>
              <w:rPr>
                <w:rFonts w:ascii="DIFGF+TimesNewRomanPSMT" w:hAnsi="DIFGF+TimesNewRomanPSMT" w:cs="DIFGF+TimesNewRomanPSMT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Совр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ме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ые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 xml:space="preserve"> ма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тер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ал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ые,и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формац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 xml:space="preserve">онныеи </w:t>
            </w:r>
            <w:r>
              <w:rPr>
                <w:rFonts w:ascii="DIFGF+TimesNewRomanPSMT" w:hAnsi="DIFGF+TimesNewRomanPSMT" w:cs="DIFGF+TimesNewRomanPSMT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DIFGF+TimesNewRomanPSMT" w:hAnsi="DIFGF+TimesNewRomanPSMT" w:cs="DIFGF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ма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тар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ыете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оло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ииип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ер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пек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ивы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хр</w:t>
            </w:r>
            <w:r>
              <w:rPr>
                <w:rFonts w:ascii="DIFGF+TimesNewRomanPSMT" w:hAnsi="DIFGF+TimesNewRomanPSMT" w:cs="DIFGF+TimesNewRomanPSMT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в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и</w:t>
            </w:r>
            <w:r>
              <w:rPr>
                <w:rFonts w:ascii="DIFGF+TimesNewRomanPSMT" w:hAnsi="DIFGF+TimesNewRomanPSMT" w:cs="DIFGF+TimesNewRomanPSMT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4" w:line="240" w:lineRule="auto"/>
              <w:ind w:left="83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6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4" w:line="240" w:lineRule="auto"/>
              <w:ind w:left="83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4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4" w:line="240" w:lineRule="auto"/>
              <w:ind w:left="83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4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4" w:line="240" w:lineRule="auto"/>
              <w:ind w:left="77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13</w:t>
            </w:r>
          </w:p>
        </w:tc>
      </w:tr>
      <w:tr w:rsidR="00374F0A">
        <w:trPr>
          <w:cantSplit/>
          <w:trHeight w:hRule="exact" w:val="564"/>
        </w:trPr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1" w:line="240" w:lineRule="auto"/>
              <w:ind w:left="379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2</w:t>
            </w:r>
          </w:p>
        </w:tc>
        <w:tc>
          <w:tcPr>
            <w:tcW w:w="6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8" w:line="235" w:lineRule="auto"/>
              <w:ind w:left="115" w:right="829"/>
              <w:rPr>
                <w:color w:val="000000"/>
                <w:sz w:val="24"/>
                <w:szCs w:val="24"/>
              </w:rPr>
            </w:pP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Б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ок 2</w:t>
            </w:r>
            <w:r>
              <w:rPr>
                <w:rFonts w:ascii="DIFGF+TimesNewRomanPSMT" w:hAnsi="DIFGF+TimesNewRomanPSMT" w:cs="DIFGF+TimesNewRomanPSMT"/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Ф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орм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ров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ете</w:t>
            </w:r>
            <w:r>
              <w:rPr>
                <w:rFonts w:ascii="DIFGF+TimesNewRomanPSMT" w:hAnsi="DIFGF+TimesNewRomanPSMT" w:cs="DIFGF+TimesNewRomanPSMT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ич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ской</w:t>
            </w:r>
            <w:r>
              <w:rPr>
                <w:rFonts w:ascii="DIFGF+TimesNewRomanPSMT" w:hAnsi="DIFGF+TimesNewRomanPSMT" w:cs="DIFGF+TimesNewRomanPSMT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DIFGF+TimesNewRomanPSMT" w:hAnsi="DIFGF+TimesNewRomanPSMT" w:cs="DIFGF+TimesNewRomanPSMT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л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ьт</w:t>
            </w:r>
            <w:r>
              <w:rPr>
                <w:rFonts w:ascii="DIFGF+TimesNewRomanPSMT" w:hAnsi="DIFGF+TimesNewRomanPSMT" w:cs="DIFGF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 xml:space="preserve">ы и 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роект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108"/>
                <w:sz w:val="24"/>
                <w:szCs w:val="24"/>
              </w:rPr>
              <w:t>-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т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х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оло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ч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ско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омы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л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нияо</w:t>
            </w:r>
            <w:r>
              <w:rPr>
                <w:rFonts w:ascii="DIFGF+TimesNewRomanPSMT" w:hAnsi="DIFGF+TimesNewRomanPSMT" w:cs="DIFGF+TimesNewRomanPSMT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DIFGF+TimesNewRomanPSMT" w:hAnsi="DIFGF+TimesNewRomanPSMT" w:cs="DIFGF+TimesNewRomanPSMT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а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DIFGF+TimesNewRomanPSMT" w:hAnsi="DIFGF+TimesNewRomanPSMT" w:cs="DIFGF+TimesNewRomanPSMT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с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я»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1" w:line="240" w:lineRule="auto"/>
              <w:ind w:left="77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60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1" w:line="240" w:lineRule="auto"/>
              <w:ind w:left="77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62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1" w:line="240" w:lineRule="auto"/>
              <w:ind w:left="77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62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1" w:line="240" w:lineRule="auto"/>
              <w:ind w:left="77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18</w:t>
            </w:r>
          </w:p>
        </w:tc>
      </w:tr>
      <w:tr w:rsidR="00374F0A">
        <w:trPr>
          <w:cantSplit/>
          <w:trHeight w:hRule="exact" w:val="561"/>
        </w:trPr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line="240" w:lineRule="auto"/>
              <w:ind w:left="379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3</w:t>
            </w:r>
          </w:p>
        </w:tc>
        <w:tc>
          <w:tcPr>
            <w:tcW w:w="6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6" w:line="239" w:lineRule="auto"/>
              <w:ind w:left="115" w:right="197"/>
              <w:rPr>
                <w:color w:val="000000"/>
                <w:sz w:val="24"/>
                <w:szCs w:val="24"/>
              </w:rPr>
            </w:pP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Б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ок 3</w:t>
            </w:r>
            <w:r>
              <w:rPr>
                <w:rFonts w:ascii="DIFGF+TimesNewRomanPSMT" w:hAnsi="DIFGF+TimesNewRomanPSMT" w:cs="DIFGF+TimesNewRomanPSMT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Построе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е обр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зова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ель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ых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раек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орийипла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ов в об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аст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рофесс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аль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</w:t>
            </w:r>
            <w:r>
              <w:rPr>
                <w:rFonts w:ascii="DIFGF+TimesNewRomanPSMT" w:hAnsi="DIFGF+TimesNewRomanPSMT" w:cs="DIFGF+TimesNewRomanPSMT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о с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моопредел</w:t>
            </w:r>
            <w:r>
              <w:rPr>
                <w:rFonts w:ascii="DIFGF+TimesNewRomanPSMT" w:hAnsi="DIFGF+TimesNewRomanPSMT" w:cs="DIFGF+TimesNewRomanPSMT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DIFGF+TimesNewRomanPSMT" w:hAnsi="DIFGF+TimesNewRomanPSMT" w:cs="DIFGF+TimesNewRomanPSMT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и</w:t>
            </w:r>
            <w:r>
              <w:rPr>
                <w:rFonts w:ascii="DIFGF+TimesNewRomanPSMT" w:hAnsi="DIFGF+TimesNewRomanPSMT" w:cs="DIFGF+TimesNewRomanPSMT"/>
                <w:color w:val="000000"/>
                <w:spacing w:val="5"/>
                <w:sz w:val="24"/>
                <w:szCs w:val="24"/>
              </w:rPr>
              <w:t>я</w:t>
            </w:r>
            <w:r>
              <w:rPr>
                <w:rFonts w:ascii="DIFGF+TimesNewRomanPSMT" w:hAnsi="DIFGF+TimesNewRomanPSMT" w:cs="DIFGF+TimesNewRomanPSMT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line="240" w:lineRule="auto"/>
              <w:ind w:left="83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4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line="240" w:lineRule="auto"/>
              <w:ind w:left="83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4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line="240" w:lineRule="auto"/>
              <w:ind w:left="83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4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line="240" w:lineRule="auto"/>
              <w:ind w:left="83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4</w:t>
            </w:r>
          </w:p>
        </w:tc>
      </w:tr>
      <w:tr w:rsidR="00374F0A">
        <w:trPr>
          <w:cantSplit/>
          <w:trHeight w:hRule="exact" w:val="324"/>
        </w:trPr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before="3" w:line="240" w:lineRule="auto"/>
              <w:ind w:left="11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IERKJ+TimesNewRomanPSMT" w:hAnsi="IERKJ+TimesNewRomanPSMT" w:cs="IERKJ+TimesNewRomanPSMT"/>
                <w:b/>
                <w:b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6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/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line="240" w:lineRule="auto"/>
              <w:ind w:left="77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70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line="240" w:lineRule="auto"/>
              <w:ind w:left="77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70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line="240" w:lineRule="auto"/>
              <w:ind w:left="77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70</w:t>
            </w:r>
          </w:p>
        </w:tc>
        <w:tc>
          <w:tcPr>
            <w:tcW w:w="1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F0A" w:rsidRDefault="00374F0A">
            <w:pPr>
              <w:widowControl w:val="0"/>
              <w:spacing w:line="240" w:lineRule="auto"/>
              <w:ind w:left="77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w w:val="98"/>
                <w:sz w:val="24"/>
                <w:szCs w:val="24"/>
              </w:rPr>
              <w:t>35</w:t>
            </w:r>
          </w:p>
        </w:tc>
      </w:tr>
      <w:bookmarkEnd w:id="29"/>
    </w:tbl>
    <w:p w:rsidR="00374F0A" w:rsidRDefault="00374F0A">
      <w:pPr>
        <w:sectPr w:rsidR="00374F0A">
          <w:pgSz w:w="16840" w:h="11911" w:orient="landscape"/>
          <w:pgMar w:top="1235" w:right="1032" w:bottom="850" w:left="919" w:header="0" w:footer="0" w:gutter="0"/>
          <w:cols w:space="708"/>
        </w:sectPr>
      </w:pPr>
    </w:p>
    <w:p w:rsidR="00374F0A" w:rsidRPr="00110154" w:rsidRDefault="00374F0A">
      <w:bookmarkStart w:id="30" w:name="_page_87_0"/>
      <w:bookmarkEnd w:id="30"/>
      <w:r>
        <w:rPr>
          <w:noProof/>
        </w:rPr>
        <w:pict>
          <v:shape id="_x0000_s1027" type="#_x0000_t75" style="position:absolute;margin-left:-9pt;margin-top:-45pt;width:675pt;height:582.15pt;z-index:251659264">
            <v:imagedata r:id="rId5" o:title=""/>
            <w10:wrap type="square"/>
          </v:shape>
        </w:pict>
      </w:r>
    </w:p>
    <w:sectPr w:rsidR="00374F0A" w:rsidRPr="00110154" w:rsidSect="002F26AE">
      <w:pgSz w:w="16840" w:h="11911" w:orient="landscape"/>
      <w:pgMar w:top="1701" w:right="1134" w:bottom="850" w:left="1134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ERKJ+TimesNewRomanPSMT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DIFGF+TimesNewRomanPSMT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TKXN+TimesNewRomanPSMT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VRNHB+TimesNewRomanPSMT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26AE"/>
    <w:rsid w:val="00085829"/>
    <w:rsid w:val="00110154"/>
    <w:rsid w:val="00186849"/>
    <w:rsid w:val="001E2B06"/>
    <w:rsid w:val="002F26AE"/>
    <w:rsid w:val="00374F0A"/>
    <w:rsid w:val="003B6238"/>
    <w:rsid w:val="004F763F"/>
    <w:rsid w:val="005A6C0A"/>
    <w:rsid w:val="007F2231"/>
    <w:rsid w:val="00827635"/>
    <w:rsid w:val="00974B88"/>
    <w:rsid w:val="00BE3740"/>
    <w:rsid w:val="00EF4D80"/>
    <w:rsid w:val="00F73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027"/>
    <w:pPr>
      <w:spacing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22</Pages>
  <Words>7309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Ильшат Равилевич</cp:lastModifiedBy>
  <cp:revision>6</cp:revision>
  <dcterms:created xsi:type="dcterms:W3CDTF">2021-09-16T07:23:00Z</dcterms:created>
  <dcterms:modified xsi:type="dcterms:W3CDTF">2021-09-18T08:35:00Z</dcterms:modified>
</cp:coreProperties>
</file>